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4C74E" w14:textId="2EA47B6B" w:rsidR="009B435A" w:rsidRDefault="008C0AFE" w:rsidP="009B435A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579904" behindDoc="0" locked="0" layoutInCell="1" allowOverlap="1" wp14:anchorId="17377503" wp14:editId="3800C864">
            <wp:simplePos x="0" y="0"/>
            <wp:positionH relativeFrom="column">
              <wp:posOffset>6454140</wp:posOffset>
            </wp:positionH>
            <wp:positionV relativeFrom="page">
              <wp:posOffset>236220</wp:posOffset>
            </wp:positionV>
            <wp:extent cx="3155950" cy="4112260"/>
            <wp:effectExtent l="0" t="0" r="635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6" r="2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F25B5" w14:textId="432C0CEF" w:rsidR="00734486" w:rsidRDefault="00034552" w:rsidP="009B435A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1648" behindDoc="0" locked="0" layoutInCell="1" allowOverlap="1" wp14:anchorId="18DDEFBE" wp14:editId="3E8E2197">
                <wp:simplePos x="0" y="0"/>
                <wp:positionH relativeFrom="column">
                  <wp:posOffset>5151863</wp:posOffset>
                </wp:positionH>
                <wp:positionV relativeFrom="page">
                  <wp:posOffset>7075448</wp:posOffset>
                </wp:positionV>
                <wp:extent cx="1028700" cy="245327"/>
                <wp:effectExtent l="0" t="0" r="0" b="254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5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5646A2" w14:textId="20556DAC" w:rsidR="00D75908" w:rsidRDefault="007F1A60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  <w:t>Mutual Aid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8DDEFBE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405.65pt;margin-top:557.1pt;width:81pt;height:19.3pt;z-index:251611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585646A2" w14:textId="20556DAC" w:rsidR="00D75908" w:rsidRDefault="007F1A60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  <w:t>Mutual Aid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47F73029" wp14:editId="70FF764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275BEC" w14:textId="092A5C8D" w:rsidR="00D75908" w:rsidRDefault="007F1A60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</w:rPr>
                              <w:t>Mutual Aid</w:t>
                            </w:r>
                            <w:r w:rsidR="00D75908"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5908"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</w:rPr>
                              <w:t>E</w:t>
                            </w:r>
                            <w:r w:rsidR="00D75908"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</w:rPr>
                              <w:t>STATE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7F73029" id="Text Box 181" o:spid="_x0000_s1027" type="#_x0000_t202" style="position:absolute;margin-left:657.65pt;margin-top:552.3pt;width:81pt;height:20.2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" filled="f" fillcolor="#fffffe" stroked="f" strokecolor="#212120" insetpen="t">
                <v:textbox inset="2.88pt,2.88pt,2.88pt,2.88pt">
                  <w:txbxContent>
                    <w:p w14:paraId="46275BEC" w14:textId="092A5C8D" w:rsidR="00D75908" w:rsidRDefault="007F1A60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</w:rPr>
                        <w:t>Mutual Aid</w:t>
                      </w:r>
                      <w:r w:rsidR="00D75908"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r w:rsidR="00D75908"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</w:rPr>
                        <w:t>E</w:t>
                      </w:r>
                      <w:r w:rsidR="00D75908"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</w:rPr>
                        <w:t>STATE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0384" behindDoc="0" locked="0" layoutInCell="1" allowOverlap="1" wp14:anchorId="136A46E9" wp14:editId="6F2F1183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32F2723" id="Line 23" o:spid="_x0000_s1026" style="position:absolute;z-index:25160038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7BBFC99E" wp14:editId="07A6BC7F">
                <wp:simplePos x="0" y="0"/>
                <wp:positionH relativeFrom="column">
                  <wp:posOffset>1612900</wp:posOffset>
                </wp:positionH>
                <wp:positionV relativeFrom="page">
                  <wp:posOffset>7142480</wp:posOffset>
                </wp:positionV>
                <wp:extent cx="960120" cy="231140"/>
                <wp:effectExtent l="3175" t="0" r="0" b="0"/>
                <wp:wrapNone/>
                <wp:docPr id="30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4A96FE" w14:textId="4090B1A2" w:rsidR="00D75908" w:rsidRDefault="00DC2461" w:rsidP="00D75908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MAPS </w:t>
                            </w:r>
                            <w:r w:rsidR="003B7A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Beneficiary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BBFC99E" id="Text Box 303" o:spid="_x0000_s1028" type="#_x0000_t202" style="position:absolute;margin-left:127pt;margin-top:562.4pt;width:75.6pt;height:18.2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" filled="f" fillcolor="#fffffe" stroked="f" strokecolor="#212120" insetpen="t">
                <v:textbox inset="2.88pt,2.88pt,2.88pt,2.88pt">
                  <w:txbxContent>
                    <w:p w14:paraId="2E4A96FE" w14:textId="4090B1A2" w:rsidR="00D75908" w:rsidRDefault="00DC2461" w:rsidP="00D75908">
                      <w:pPr>
                        <w:widowControl w:val="0"/>
                        <w:spacing w:line="200" w:lineRule="exact"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MAPS </w:t>
                      </w:r>
                      <w:r w:rsidR="003B7A85">
                        <w:rPr>
                          <w:b/>
                          <w:bCs/>
                          <w:sz w:val="16"/>
                          <w:szCs w:val="16"/>
                        </w:rPr>
                        <w:t>Beneficiary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2299FEA0" wp14:editId="08C9F33B">
                <wp:simplePos x="0" y="0"/>
                <wp:positionH relativeFrom="column">
                  <wp:posOffset>687070</wp:posOffset>
                </wp:positionH>
                <wp:positionV relativeFrom="page">
                  <wp:posOffset>6307455</wp:posOffset>
                </wp:positionV>
                <wp:extent cx="1885950" cy="838200"/>
                <wp:effectExtent l="1270" t="1905" r="0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A0327A" w14:textId="1B3E52A9" w:rsidR="00D75908" w:rsidRDefault="00D75908" w:rsidP="00BF5D6F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“</w:t>
                            </w:r>
                            <w:r w:rsidR="00BF5D6F"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I was so grateful for MAPS. It was an unexpected surprise</w:t>
                            </w:r>
                            <w:r w:rsidR="00DC2461"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and a gift </w:t>
                            </w:r>
                            <w:r w:rsidR="0073600A"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that helped me get through a difficult time.”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299FEA0" id="Text Box 302" o:spid="_x0000_s1029" type="#_x0000_t202" style="position:absolute;margin-left:54.1pt;margin-top:496.65pt;width:148.5pt;height:66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" filled="f" fillcolor="#fffffe" stroked="f" strokecolor="#212120" insetpen="t">
                <v:textbox inset="2.88pt,2.88pt,2.88pt,2.88pt">
                  <w:txbxContent>
                    <w:p w14:paraId="6CA0327A" w14:textId="1B3E52A9" w:rsidR="00D75908" w:rsidRDefault="00D75908" w:rsidP="00BF5D6F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</w:rPr>
                        <w:t>“</w:t>
                      </w:r>
                      <w:r w:rsidR="00BF5D6F"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</w:rPr>
                        <w:t>I was so grateful for MAPS. It was an unexpected surprise</w:t>
                      </w:r>
                      <w:r w:rsidR="00DC2461"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</w:rPr>
                        <w:t xml:space="preserve"> and a gift </w:t>
                      </w:r>
                      <w:r w:rsidR="0073600A"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</w:rPr>
                        <w:t>that helped me get through a difficult time.”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37DFBC98" wp14:editId="00B28B20">
                <wp:simplePos x="0" y="0"/>
                <wp:positionH relativeFrom="column">
                  <wp:posOffset>7320915</wp:posOffset>
                </wp:positionH>
                <wp:positionV relativeFrom="page">
                  <wp:posOffset>4351020</wp:posOffset>
                </wp:positionV>
                <wp:extent cx="0" cy="1714500"/>
                <wp:effectExtent l="15240" t="7620" r="13335" b="11430"/>
                <wp:wrapNone/>
                <wp:docPr id="298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D858B7A" id="Line 300" o:spid="_x0000_s1026" style="position:absolute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76.45pt,342.6pt" to="576.4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11E723EB" wp14:editId="6B599B67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F35CF05" id="Line 299" o:spid="_x0000_s1026" style="position:absolute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5A55AD05" wp14:editId="0BF906E4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960120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926D24E" id="Line 179" o:spid="_x0000_s1026" style="position:absolute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756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35BEBDB6" wp14:editId="7180C37C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14BA632" id="Line 178" o:spid="_x0000_s1026" style="position:absolute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73D85A1D" wp14:editId="4E06044B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1B23C38" id="Line 177" o:spid="_x0000_s1026" style="position:absolute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57DF9187" wp14:editId="36DED18B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17B451C" id="Line 176" o:spid="_x0000_s1026" style="position:absolute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1D1991BF" wp14:editId="78F91477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D06FA40" id="Line 175" o:spid="_x0000_s1026" style="position:absolute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06930F65" wp14:editId="52C25A66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3FA1A35" id="Line 174" o:spid="_x0000_s1026" style="position:absolute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0512EA8D" wp14:editId="41BCE17D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5055449" id="Line 173" o:spid="_x0000_s1026" style="position:absolute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6235015" wp14:editId="13C3D6AD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247015"/>
                <wp:effectExtent l="1905" t="0" r="3810" b="1905"/>
                <wp:wrapNone/>
                <wp:docPr id="17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6479C90" id="Rectangle 172" o:spid="_x0000_s1026" style="position:absolute;margin-left:748.65pt;margin-top:575.15pt;width:7.8pt;height:19.45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5B0F624B" wp14:editId="783AC0F8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247015"/>
                <wp:effectExtent l="1905" t="0" r="3810" b="2540"/>
                <wp:wrapNone/>
                <wp:docPr id="169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FF87EE4" id="Rectangle 171" o:spid="_x0000_s1026" style="position:absolute;margin-left:748.65pt;margin-top:555.6pt;width:7.8pt;height:19.4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 wp14:anchorId="0109CF40" wp14:editId="7060861D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247015"/>
                <wp:effectExtent l="1905" t="0" r="3810" b="2540"/>
                <wp:wrapNone/>
                <wp:docPr id="16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1441A77" id="Rectangle 170" o:spid="_x0000_s1026" style="position:absolute;margin-left:748.65pt;margin-top:536.1pt;width:7.8pt;height:19.45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1104" behindDoc="0" locked="0" layoutInCell="1" allowOverlap="1" wp14:anchorId="42060BC2" wp14:editId="7CFDF534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247015"/>
                <wp:effectExtent l="1905" t="0" r="3810" b="2540"/>
                <wp:wrapNone/>
                <wp:docPr id="16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7263CA7" id="Rectangle 169" o:spid="_x0000_s1026" style="position:absolute;margin-left:748.65pt;margin-top:516.6pt;width:7.8pt;height:19.45pt;z-index:251631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0080" behindDoc="0" locked="0" layoutInCell="1" allowOverlap="1" wp14:anchorId="35B4C307" wp14:editId="72AAB630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247015"/>
                <wp:effectExtent l="1905" t="0" r="3810" b="2540"/>
                <wp:wrapNone/>
                <wp:docPr id="166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2E30F77" id="Rectangle 168" o:spid="_x0000_s1026" style="position:absolute;margin-left:748.65pt;margin-top:497.1pt;width:7.8pt;height:19.45pt;z-index:251630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9056" behindDoc="0" locked="0" layoutInCell="1" allowOverlap="1" wp14:anchorId="1A1C36B1" wp14:editId="476AE377">
                <wp:simplePos x="0" y="0"/>
                <wp:positionH relativeFrom="column">
                  <wp:posOffset>9507855</wp:posOffset>
                </wp:positionH>
                <wp:positionV relativeFrom="page">
                  <wp:posOffset>6065520</wp:posOffset>
                </wp:positionV>
                <wp:extent cx="99060" cy="247015"/>
                <wp:effectExtent l="1905" t="0" r="3810" b="2540"/>
                <wp:wrapNone/>
                <wp:docPr id="16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054F6E3" id="Rectangle 167" o:spid="_x0000_s1026" style="position:absolute;margin-left:748.65pt;margin-top:477.6pt;width:7.8pt;height:19.45pt;z-index:251629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7008" behindDoc="0" locked="0" layoutInCell="1" allowOverlap="1" wp14:anchorId="6AA52ACA" wp14:editId="5D676A10">
                <wp:simplePos x="0" y="0"/>
                <wp:positionH relativeFrom="column">
                  <wp:posOffset>2520315</wp:posOffset>
                </wp:positionH>
                <wp:positionV relativeFrom="page">
                  <wp:posOffset>4351020</wp:posOffset>
                </wp:positionV>
                <wp:extent cx="0" cy="1714500"/>
                <wp:effectExtent l="15240" t="7620" r="13335" b="1143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07CA639" id="Line 165" o:spid="_x0000_s1026" style="position:absolute;z-index:251627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42.6pt" to="198.4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5984" behindDoc="0" locked="0" layoutInCell="1" allowOverlap="1" wp14:anchorId="635CCA1E" wp14:editId="79C2C6B9">
                <wp:simplePos x="0" y="0"/>
                <wp:positionH relativeFrom="column">
                  <wp:posOffset>2520315</wp:posOffset>
                </wp:positionH>
                <wp:positionV relativeFrom="page">
                  <wp:posOffset>4594860</wp:posOffset>
                </wp:positionV>
                <wp:extent cx="545465" cy="0"/>
                <wp:effectExtent l="15240" t="13335" r="10795" b="15240"/>
                <wp:wrapNone/>
                <wp:docPr id="162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3735717" id="Line 164" o:spid="_x0000_s1026" style="position:absolute;z-index:251625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61.8pt" to="241.4pt,3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4960" behindDoc="0" locked="0" layoutInCell="1" allowOverlap="1" wp14:anchorId="404EA1A4" wp14:editId="239BE2ED">
                <wp:simplePos x="0" y="0"/>
                <wp:positionH relativeFrom="column">
                  <wp:posOffset>2520315</wp:posOffset>
                </wp:positionH>
                <wp:positionV relativeFrom="page">
                  <wp:posOffset>4351020</wp:posOffset>
                </wp:positionV>
                <wp:extent cx="545465" cy="245110"/>
                <wp:effectExtent l="0" t="0" r="1270" b="4445"/>
                <wp:wrapNone/>
                <wp:docPr id="16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F2887B1" id="Rectangle 163" o:spid="_x0000_s1026" style="position:absolute;margin-left:198.45pt;margin-top:342.6pt;width:42.95pt;height:19.3pt;z-index:251624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3936" behindDoc="0" locked="0" layoutInCell="1" allowOverlap="1" wp14:anchorId="2E5D697A" wp14:editId="50A43CD2">
                <wp:simplePos x="0" y="0"/>
                <wp:positionH relativeFrom="column">
                  <wp:posOffset>2520315</wp:posOffset>
                </wp:positionH>
                <wp:positionV relativeFrom="page">
                  <wp:posOffset>5820410</wp:posOffset>
                </wp:positionV>
                <wp:extent cx="545465" cy="0"/>
                <wp:effectExtent l="15240" t="10160" r="10795" b="889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7B2F308" id="Line 162" o:spid="_x0000_s1026" style="position:absolute;z-index:25162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58.3pt" to="241.4pt,4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2912" behindDoc="0" locked="0" layoutInCell="1" allowOverlap="1" wp14:anchorId="47BE136A" wp14:editId="61FB9C27">
                <wp:simplePos x="0" y="0"/>
                <wp:positionH relativeFrom="column">
                  <wp:posOffset>2520315</wp:posOffset>
                </wp:positionH>
                <wp:positionV relativeFrom="page">
                  <wp:posOffset>5575300</wp:posOffset>
                </wp:positionV>
                <wp:extent cx="545465" cy="0"/>
                <wp:effectExtent l="15240" t="12700" r="10795" b="635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DC1D1AB" id="Line 161" o:spid="_x0000_s1026" style="position:absolute;z-index:251622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1888" behindDoc="0" locked="0" layoutInCell="1" allowOverlap="1" wp14:anchorId="0CA26B6C" wp14:editId="4DFFCD40">
                <wp:simplePos x="0" y="0"/>
                <wp:positionH relativeFrom="column">
                  <wp:posOffset>2520315</wp:posOffset>
                </wp:positionH>
                <wp:positionV relativeFrom="page">
                  <wp:posOffset>5330190</wp:posOffset>
                </wp:positionV>
                <wp:extent cx="545465" cy="0"/>
                <wp:effectExtent l="15240" t="15240" r="10795" b="13335"/>
                <wp:wrapNone/>
                <wp:docPr id="158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61B4DFE" id="Line 160" o:spid="_x0000_s1026" style="position:absolute;z-index:251621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19.7pt" to="241.4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0864" behindDoc="0" locked="0" layoutInCell="1" allowOverlap="1" wp14:anchorId="6971E0DF" wp14:editId="50CCB5EF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287E363" id="Line 159" o:spid="_x0000_s1026" style="position:absolute;z-index:251620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9840" behindDoc="0" locked="0" layoutInCell="1" allowOverlap="1" wp14:anchorId="586C7361" wp14:editId="53933D1C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332A876" id="Line 158" o:spid="_x0000_s1026" style="position:absolute;z-index:251619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8816" behindDoc="0" locked="0" layoutInCell="1" allowOverlap="1" wp14:anchorId="529C3216" wp14:editId="4D3A6ACE">
                <wp:simplePos x="0" y="0"/>
                <wp:positionH relativeFrom="column">
                  <wp:posOffset>2520315</wp:posOffset>
                </wp:positionH>
                <wp:positionV relativeFrom="page">
                  <wp:posOffset>5820410</wp:posOffset>
                </wp:positionV>
                <wp:extent cx="545465" cy="245110"/>
                <wp:effectExtent l="0" t="635" r="1270" b="1905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8F2B242" id="Rectangle 157" o:spid="_x0000_s1026" style="position:absolute;margin-left:198.45pt;margin-top:458.3pt;width:42.95pt;height:19.3pt;z-index:251618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7792" behindDoc="0" locked="0" layoutInCell="1" allowOverlap="1" wp14:anchorId="5520417E" wp14:editId="517D64C0">
                <wp:simplePos x="0" y="0"/>
                <wp:positionH relativeFrom="column">
                  <wp:posOffset>2520315</wp:posOffset>
                </wp:positionH>
                <wp:positionV relativeFrom="page">
                  <wp:posOffset>5575300</wp:posOffset>
                </wp:positionV>
                <wp:extent cx="545465" cy="245110"/>
                <wp:effectExtent l="0" t="3175" r="1270" b="0"/>
                <wp:wrapNone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D5C0965" id="Rectangle 156" o:spid="_x0000_s1026" style="position:absolute;margin-left:198.45pt;margin-top:439pt;width:42.95pt;height:19.3pt;z-index:251617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6768" behindDoc="0" locked="0" layoutInCell="1" allowOverlap="1" wp14:anchorId="528EFBC1" wp14:editId="525D0B6E">
                <wp:simplePos x="0" y="0"/>
                <wp:positionH relativeFrom="column">
                  <wp:posOffset>2520315</wp:posOffset>
                </wp:positionH>
                <wp:positionV relativeFrom="page">
                  <wp:posOffset>5330190</wp:posOffset>
                </wp:positionV>
                <wp:extent cx="545465" cy="245110"/>
                <wp:effectExtent l="0" t="0" r="127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884E205" id="Rectangle 155" o:spid="_x0000_s1026" style="position:absolute;margin-left:198.45pt;margin-top:419.7pt;width:42.95pt;height:19.3pt;z-index:251616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5744" behindDoc="0" locked="0" layoutInCell="1" allowOverlap="1" wp14:anchorId="568C5F83" wp14:editId="62391BA6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245110"/>
                <wp:effectExtent l="0" t="0" r="1270" b="3810"/>
                <wp:wrapNone/>
                <wp:docPr id="15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ED71A76" id="Rectangle 154" o:spid="_x0000_s1026" style="position:absolute;margin-left:198.45pt;margin-top:400.4pt;width:42.95pt;height:19.3pt;z-index:251615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4720" behindDoc="0" locked="0" layoutInCell="1" allowOverlap="1" wp14:anchorId="43E6A132" wp14:editId="01C2D89B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245110"/>
                <wp:effectExtent l="0" t="1270" r="1270" b="1270"/>
                <wp:wrapNone/>
                <wp:docPr id="15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991CE42" id="Rectangle 153" o:spid="_x0000_s1026" style="position:absolute;margin-left:198.45pt;margin-top:381.1pt;width:42.95pt;height:19.3pt;z-index:251614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3696" behindDoc="0" locked="0" layoutInCell="1" allowOverlap="1" wp14:anchorId="2AFC52D4" wp14:editId="2D02626A">
                <wp:simplePos x="0" y="0"/>
                <wp:positionH relativeFrom="column">
                  <wp:posOffset>2520315</wp:posOffset>
                </wp:positionH>
                <wp:positionV relativeFrom="page">
                  <wp:posOffset>4594860</wp:posOffset>
                </wp:positionV>
                <wp:extent cx="545465" cy="245110"/>
                <wp:effectExtent l="0" t="3810" r="1270" b="0"/>
                <wp:wrapNone/>
                <wp:docPr id="150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D039F98" id="Rectangle 152" o:spid="_x0000_s1026" style="position:absolute;margin-left:198.45pt;margin-top:361.8pt;width:42.95pt;height:19.3pt;z-index:251613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9600" behindDoc="0" locked="0" layoutInCell="1" allowOverlap="1" wp14:anchorId="4DFC8806" wp14:editId="07923DFC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8DF7A69" id="Line 32" o:spid="_x0000_s1026" style="position:absolute;z-index:251609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8576" behindDoc="0" locked="0" layoutInCell="1" allowOverlap="1" wp14:anchorId="1E2F6E7F" wp14:editId="1CAED295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298ECC6" id="Line 31" o:spid="_x0000_s1026" style="position:absolute;z-index:251608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79D16CCD" wp14:editId="7247EA08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63324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2C84CA44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D50528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9D16CCD" id="Text Box 30" o:spid="_x0000_s1030" type="#_x0000_t202" style="position:absolute;margin-left:1026.1pt;margin-top:155.35pt;width:166.5pt;height:157.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38263324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2C84CA44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7D50528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6528" behindDoc="0" locked="0" layoutInCell="1" allowOverlap="1" wp14:anchorId="4BEA34F5" wp14:editId="72FE852D">
                <wp:simplePos x="0" y="0"/>
                <wp:positionH relativeFrom="column">
                  <wp:posOffset>7487285</wp:posOffset>
                </wp:positionH>
                <wp:positionV relativeFrom="page">
                  <wp:posOffset>4481830</wp:posOffset>
                </wp:positionV>
                <wp:extent cx="1885950" cy="285750"/>
                <wp:effectExtent l="635" t="0" r="0" b="4445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5FDD06" w14:textId="42AC3264" w:rsidR="00D75908" w:rsidRPr="0029132D" w:rsidRDefault="009B435A" w:rsidP="009B435A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E783B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29132D">
                              <w:rPr>
                                <w:rFonts w:ascii="Arial" w:hAnsi="Arial" w:cs="Arial"/>
                                <w:b/>
                                <w:bCs/>
                                <w:color w:val="BE783B"/>
                                <w:w w:val="80"/>
                                <w:sz w:val="28"/>
                                <w:szCs w:val="28"/>
                              </w:rPr>
                              <w:t>Mutual Aid Pledge System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BEA34F5" id="Text Box 29" o:spid="_x0000_s1031" type="#_x0000_t202" style="position:absolute;margin-left:589.55pt;margin-top:352.9pt;width:148.5pt;height:22.5pt;z-index:251606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535FDD06" w14:textId="42AC3264" w:rsidR="00D75908" w:rsidRPr="0029132D" w:rsidRDefault="009B435A" w:rsidP="009B435A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BE783B"/>
                          <w:w w:val="80"/>
                          <w:sz w:val="28"/>
                          <w:szCs w:val="28"/>
                        </w:rPr>
                      </w:pPr>
                      <w:r w:rsidRPr="0029132D">
                        <w:rPr>
                          <w:rFonts w:ascii="Arial" w:hAnsi="Arial" w:cs="Arial"/>
                          <w:b/>
                          <w:bCs/>
                          <w:color w:val="BE783B"/>
                          <w:w w:val="80"/>
                          <w:sz w:val="28"/>
                          <w:szCs w:val="28"/>
                        </w:rPr>
                        <w:t>Mutual Aid Pledge System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1408" behindDoc="0" locked="0" layoutInCell="1" allowOverlap="1" wp14:anchorId="3E37AC5D" wp14:editId="6B111DA2">
                <wp:simplePos x="0" y="0"/>
                <wp:positionH relativeFrom="column">
                  <wp:posOffset>159385</wp:posOffset>
                </wp:positionH>
                <wp:positionV relativeFrom="page">
                  <wp:posOffset>469265</wp:posOffset>
                </wp:positionV>
                <wp:extent cx="2171700" cy="685800"/>
                <wp:effectExtent l="0" t="2540" r="254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DC8546" w14:textId="77777777" w:rsidR="00B01333" w:rsidRDefault="00D75908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“</w:t>
                            </w:r>
                            <w:r w:rsidR="00B01333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Families Helping</w:t>
                            </w:r>
                          </w:p>
                          <w:p w14:paraId="5E4E016D" w14:textId="4E51E490" w:rsidR="00D75908" w:rsidRDefault="00B01333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Families</w:t>
                            </w:r>
                            <w:r w:rsidR="00D75908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E37AC5D" id="Text Box 24" o:spid="_x0000_s1032" type="#_x0000_t202" style="position:absolute;margin-left:12.55pt;margin-top:36.95pt;width:171pt;height:54pt;z-index:251601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3ADC8546" w14:textId="77777777" w:rsidR="00B01333" w:rsidRDefault="00D75908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“</w:t>
                      </w:r>
                      <w:r w:rsidR="00B01333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Families Helping</w:t>
                      </w:r>
                    </w:p>
                    <w:p w14:paraId="5E4E016D" w14:textId="4E51E490" w:rsidR="00D75908" w:rsidRDefault="00B01333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Families</w:t>
                      </w:r>
                      <w:r w:rsidR="00D75908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”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8336" behindDoc="0" locked="0" layoutInCell="1" allowOverlap="1" wp14:anchorId="3231C1C9" wp14:editId="39E40AC5">
                <wp:simplePos x="0" y="0"/>
                <wp:positionH relativeFrom="column">
                  <wp:posOffset>3403600</wp:posOffset>
                </wp:positionH>
                <wp:positionV relativeFrom="page">
                  <wp:posOffset>6315710</wp:posOffset>
                </wp:positionV>
                <wp:extent cx="1505585" cy="564515"/>
                <wp:effectExtent l="3175" t="635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36D080" w14:textId="6A58F664" w:rsidR="00D75908" w:rsidRDefault="006C4D89" w:rsidP="00D75908">
                            <w:pPr>
                              <w:widowControl w:val="0"/>
                              <w:spacing w:line="26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2"/>
                                <w:szCs w:val="22"/>
                              </w:rPr>
                              <w:t>6500 S. MacArthur Blvd.</w:t>
                            </w:r>
                          </w:p>
                          <w:p w14:paraId="71F13DD5" w14:textId="22DCCA92" w:rsidR="006C4D89" w:rsidRDefault="006C4D89" w:rsidP="00D75908">
                            <w:pPr>
                              <w:widowControl w:val="0"/>
                              <w:spacing w:line="26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2"/>
                                <w:szCs w:val="22"/>
                              </w:rPr>
                              <w:t>Bldg. 14, Rm. 114</w:t>
                            </w:r>
                          </w:p>
                          <w:p w14:paraId="0B541504" w14:textId="303143AD" w:rsidR="006C4D89" w:rsidRDefault="006C4D89" w:rsidP="00D75908">
                            <w:pPr>
                              <w:widowControl w:val="0"/>
                              <w:spacing w:line="26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2"/>
                                <w:szCs w:val="22"/>
                              </w:rPr>
                              <w:t>Oklahoma City, OK  73169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231C1C9" id="Text Box 21" o:spid="_x0000_s1033" type="#_x0000_t202" style="position:absolute;margin-left:268pt;margin-top:497.3pt;width:118.55pt;height:44.45pt;z-index:251598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" filled="f" fillcolor="#fffffe" stroked="f" strokecolor="#212120" insetpen="t">
                <v:textbox inset="2.88pt,2.88pt,2.88pt,2.88pt">
                  <w:txbxContent>
                    <w:p w14:paraId="2F36D080" w14:textId="6A58F664" w:rsidR="00D75908" w:rsidRDefault="006C4D89" w:rsidP="00D75908">
                      <w:pPr>
                        <w:widowControl w:val="0"/>
                        <w:spacing w:line="26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2"/>
                          <w:szCs w:val="22"/>
                        </w:rPr>
                        <w:t>6500 S. MacArthur Blvd.</w:t>
                      </w:r>
                    </w:p>
                    <w:p w14:paraId="71F13DD5" w14:textId="22DCCA92" w:rsidR="006C4D89" w:rsidRDefault="006C4D89" w:rsidP="00D75908">
                      <w:pPr>
                        <w:widowControl w:val="0"/>
                        <w:spacing w:line="26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2"/>
                          <w:szCs w:val="22"/>
                        </w:rPr>
                        <w:t>Bldg. 14, Rm. 114</w:t>
                      </w:r>
                    </w:p>
                    <w:p w14:paraId="0B541504" w14:textId="303143AD" w:rsidR="006C4D89" w:rsidRDefault="006C4D89" w:rsidP="00D75908">
                      <w:pPr>
                        <w:widowControl w:val="0"/>
                        <w:spacing w:line="26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2"/>
                          <w:szCs w:val="22"/>
                        </w:rPr>
                        <w:t>Oklahoma City, OK  73169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7312" behindDoc="0" locked="0" layoutInCell="1" allowOverlap="1" wp14:anchorId="7C7DFDBB" wp14:editId="087BEACB">
                <wp:simplePos x="0" y="0"/>
                <wp:positionH relativeFrom="column">
                  <wp:posOffset>159385</wp:posOffset>
                </wp:positionH>
                <wp:positionV relativeFrom="page">
                  <wp:posOffset>1260475</wp:posOffset>
                </wp:positionV>
                <wp:extent cx="2743200" cy="2743200"/>
                <wp:effectExtent l="0" t="3175" r="2540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D2BA3A" w14:textId="33942F90" w:rsidR="00D75908" w:rsidRDefault="00683294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Many people don’t want to think about what happens to the people they care about if they should die.  MAPS is a means of providing a loved one with quick, monetary comfort from donations of fellow MAPS members. </w:t>
                            </w:r>
                            <w:r w:rsidR="003676B0">
                              <w:rPr>
                                <w:sz w:val="16"/>
                                <w:szCs w:val="16"/>
                              </w:rPr>
                              <w:t xml:space="preserve">Many </w:t>
                            </w:r>
                            <w:proofErr w:type="gramStart"/>
                            <w:r w:rsidR="003676B0">
                              <w:rPr>
                                <w:sz w:val="16"/>
                                <w:szCs w:val="16"/>
                              </w:rPr>
                              <w:t>times</w:t>
                            </w:r>
                            <w:proofErr w:type="gramEnd"/>
                            <w:r w:rsidR="00483167">
                              <w:rPr>
                                <w:sz w:val="16"/>
                                <w:szCs w:val="16"/>
                              </w:rPr>
                              <w:t xml:space="preserve"> financial</w:t>
                            </w:r>
                            <w:r w:rsidR="003676B0">
                              <w:rPr>
                                <w:sz w:val="16"/>
                                <w:szCs w:val="16"/>
                              </w:rPr>
                              <w:t xml:space="preserve"> assets will be frozen when someone passes away, and insurance monies are not quickly available.  MAPS allows your beneficiary the ability to have funding to n</w:t>
                            </w:r>
                            <w:r w:rsidR="001F0A44">
                              <w:rPr>
                                <w:sz w:val="16"/>
                                <w:szCs w:val="16"/>
                              </w:rPr>
                              <w:t xml:space="preserve">avigate uncharted </w:t>
                            </w:r>
                            <w:proofErr w:type="spellStart"/>
                            <w:r w:rsidR="001F0A44">
                              <w:rPr>
                                <w:sz w:val="16"/>
                                <w:szCs w:val="16"/>
                              </w:rPr>
                              <w:t>terriority</w:t>
                            </w:r>
                            <w:proofErr w:type="spellEnd"/>
                            <w:r w:rsidR="001F0A44">
                              <w:rPr>
                                <w:sz w:val="16"/>
                                <w:szCs w:val="16"/>
                              </w:rPr>
                              <w:t xml:space="preserve"> until other </w:t>
                            </w:r>
                            <w:r w:rsidR="00E24B92">
                              <w:rPr>
                                <w:sz w:val="16"/>
                                <w:szCs w:val="16"/>
                              </w:rPr>
                              <w:t xml:space="preserve">policies can catch up.  </w:t>
                            </w:r>
                            <w:r w:rsidR="00483167">
                              <w:rPr>
                                <w:sz w:val="16"/>
                                <w:szCs w:val="16"/>
                              </w:rPr>
                              <w:t xml:space="preserve">Past MAPS </w:t>
                            </w:r>
                            <w:proofErr w:type="spellStart"/>
                            <w:r w:rsidR="00483167">
                              <w:rPr>
                                <w:sz w:val="16"/>
                                <w:szCs w:val="16"/>
                              </w:rPr>
                              <w:t>benenficiaries</w:t>
                            </w:r>
                            <w:proofErr w:type="spellEnd"/>
                            <w:r w:rsidR="00483167">
                              <w:rPr>
                                <w:sz w:val="16"/>
                                <w:szCs w:val="16"/>
                              </w:rPr>
                              <w:t xml:space="preserve"> have used the money t</w:t>
                            </w:r>
                            <w:r w:rsidR="00E24B92">
                              <w:rPr>
                                <w:sz w:val="16"/>
                                <w:szCs w:val="16"/>
                              </w:rPr>
                              <w:t xml:space="preserve">o pay for funerals, pay a mortgage payment, buy groceries, or </w:t>
                            </w:r>
                            <w:r w:rsidR="005523FB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r w:rsidR="00E24B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D495E">
                              <w:rPr>
                                <w:sz w:val="16"/>
                                <w:szCs w:val="16"/>
                              </w:rPr>
                              <w:t>pay</w:t>
                            </w:r>
                            <w:r w:rsidR="00E24B92">
                              <w:rPr>
                                <w:sz w:val="16"/>
                                <w:szCs w:val="16"/>
                              </w:rPr>
                              <w:t xml:space="preserve"> for whatever the beneficiary deems necessary</w:t>
                            </w:r>
                            <w:r w:rsidR="00CD495E">
                              <w:rPr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="00E24B92">
                              <w:rPr>
                                <w:sz w:val="16"/>
                                <w:szCs w:val="16"/>
                              </w:rPr>
                              <w:t>no questions asked.</w:t>
                            </w:r>
                            <w:r w:rsidR="00CD495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4B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C4D9A">
                              <w:rPr>
                                <w:sz w:val="16"/>
                                <w:szCs w:val="16"/>
                              </w:rPr>
                              <w:t xml:space="preserve">It’s matter of looking after one another and giving one the ability to take care of </w:t>
                            </w:r>
                            <w:r w:rsidR="00A07F8C">
                              <w:rPr>
                                <w:sz w:val="16"/>
                                <w:szCs w:val="16"/>
                              </w:rPr>
                              <w:t xml:space="preserve">day-to-day </w:t>
                            </w:r>
                            <w:r w:rsidR="003C4D9A">
                              <w:rPr>
                                <w:sz w:val="16"/>
                                <w:szCs w:val="16"/>
                              </w:rPr>
                              <w:t>business.</w:t>
                            </w:r>
                          </w:p>
                          <w:p w14:paraId="3EA18B9D" w14:textId="5675D9BB" w:rsidR="003C4D9A" w:rsidRDefault="003C4D9A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7092878" w14:textId="77777777" w:rsidR="00CD495E" w:rsidRDefault="003C4D9A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Why not make life a little easier for your loved one</w:t>
                            </w:r>
                            <w:r w:rsidR="00A07F8C">
                              <w:rPr>
                                <w:sz w:val="16"/>
                                <w:szCs w:val="16"/>
                              </w:rPr>
                              <w:t xml:space="preserve">? </w:t>
                            </w:r>
                          </w:p>
                          <w:p w14:paraId="022EB0A8" w14:textId="56F16DAB" w:rsidR="003C4D9A" w:rsidRDefault="00A07F8C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="003C4D9A">
                              <w:rPr>
                                <w:sz w:val="16"/>
                                <w:szCs w:val="16"/>
                              </w:rPr>
                              <w:t xml:space="preserve">nroll in MAPS today.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7C7DFDB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4" type="#_x0000_t202" style="position:absolute;margin-left:12.55pt;margin-top:99.25pt;width:3in;height:3in;z-index:251597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2D2BA3A" w14:textId="33942F90" w:rsidR="00D75908" w:rsidRDefault="00683294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Many people don’t want to think about what happens to the people they care about if they should die.  MAPS is a means of providing a loved one with quick, monetary comfort from donations of fellow MAPS members. </w:t>
                      </w:r>
                      <w:r w:rsidR="003676B0">
                        <w:rPr>
                          <w:sz w:val="16"/>
                          <w:szCs w:val="16"/>
                        </w:rPr>
                        <w:t xml:space="preserve">Many </w:t>
                      </w:r>
                      <w:proofErr w:type="gramStart"/>
                      <w:r w:rsidR="003676B0">
                        <w:rPr>
                          <w:sz w:val="16"/>
                          <w:szCs w:val="16"/>
                        </w:rPr>
                        <w:t>times</w:t>
                      </w:r>
                      <w:proofErr w:type="gramEnd"/>
                      <w:r w:rsidR="00483167">
                        <w:rPr>
                          <w:sz w:val="16"/>
                          <w:szCs w:val="16"/>
                        </w:rPr>
                        <w:t xml:space="preserve"> financial</w:t>
                      </w:r>
                      <w:r w:rsidR="003676B0">
                        <w:rPr>
                          <w:sz w:val="16"/>
                          <w:szCs w:val="16"/>
                        </w:rPr>
                        <w:t xml:space="preserve"> assets will be frozen when someone passes away, and insurance monies are not quickly available.  MAPS allows your beneficiary the ability to have funding to n</w:t>
                      </w:r>
                      <w:r w:rsidR="001F0A44">
                        <w:rPr>
                          <w:sz w:val="16"/>
                          <w:szCs w:val="16"/>
                        </w:rPr>
                        <w:t xml:space="preserve">avigate uncharted </w:t>
                      </w:r>
                      <w:proofErr w:type="spellStart"/>
                      <w:r w:rsidR="001F0A44">
                        <w:rPr>
                          <w:sz w:val="16"/>
                          <w:szCs w:val="16"/>
                        </w:rPr>
                        <w:t>terriority</w:t>
                      </w:r>
                      <w:proofErr w:type="spellEnd"/>
                      <w:r w:rsidR="001F0A44">
                        <w:rPr>
                          <w:sz w:val="16"/>
                          <w:szCs w:val="16"/>
                        </w:rPr>
                        <w:t xml:space="preserve"> until other </w:t>
                      </w:r>
                      <w:r w:rsidR="00E24B92">
                        <w:rPr>
                          <w:sz w:val="16"/>
                          <w:szCs w:val="16"/>
                        </w:rPr>
                        <w:t xml:space="preserve">policies can catch up.  </w:t>
                      </w:r>
                      <w:r w:rsidR="00483167">
                        <w:rPr>
                          <w:sz w:val="16"/>
                          <w:szCs w:val="16"/>
                        </w:rPr>
                        <w:t xml:space="preserve">Past MAPS </w:t>
                      </w:r>
                      <w:proofErr w:type="spellStart"/>
                      <w:r w:rsidR="00483167">
                        <w:rPr>
                          <w:sz w:val="16"/>
                          <w:szCs w:val="16"/>
                        </w:rPr>
                        <w:t>benenficiaries</w:t>
                      </w:r>
                      <w:proofErr w:type="spellEnd"/>
                      <w:r w:rsidR="00483167">
                        <w:rPr>
                          <w:sz w:val="16"/>
                          <w:szCs w:val="16"/>
                        </w:rPr>
                        <w:t xml:space="preserve"> have used the money t</w:t>
                      </w:r>
                      <w:r w:rsidR="00E24B92">
                        <w:rPr>
                          <w:sz w:val="16"/>
                          <w:szCs w:val="16"/>
                        </w:rPr>
                        <w:t xml:space="preserve">o pay for funerals, pay a mortgage payment, buy groceries, or </w:t>
                      </w:r>
                      <w:r w:rsidR="005523FB">
                        <w:rPr>
                          <w:sz w:val="16"/>
                          <w:szCs w:val="16"/>
                        </w:rPr>
                        <w:t>to</w:t>
                      </w:r>
                      <w:r w:rsidR="00E24B9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CD495E">
                        <w:rPr>
                          <w:sz w:val="16"/>
                          <w:szCs w:val="16"/>
                        </w:rPr>
                        <w:t>pay</w:t>
                      </w:r>
                      <w:r w:rsidR="00E24B92">
                        <w:rPr>
                          <w:sz w:val="16"/>
                          <w:szCs w:val="16"/>
                        </w:rPr>
                        <w:t xml:space="preserve"> for whatever the beneficiary deems necessary</w:t>
                      </w:r>
                      <w:r w:rsidR="00CD495E">
                        <w:rPr>
                          <w:sz w:val="16"/>
                          <w:szCs w:val="16"/>
                        </w:rPr>
                        <w:t xml:space="preserve"> - </w:t>
                      </w:r>
                      <w:r w:rsidR="00E24B92">
                        <w:rPr>
                          <w:sz w:val="16"/>
                          <w:szCs w:val="16"/>
                        </w:rPr>
                        <w:t>no questions asked.</w:t>
                      </w:r>
                      <w:r w:rsidR="00CD495E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24B9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3C4D9A">
                        <w:rPr>
                          <w:sz w:val="16"/>
                          <w:szCs w:val="16"/>
                        </w:rPr>
                        <w:t xml:space="preserve">It’s matter of looking after one another and giving one the ability to take care of </w:t>
                      </w:r>
                      <w:r w:rsidR="00A07F8C">
                        <w:rPr>
                          <w:sz w:val="16"/>
                          <w:szCs w:val="16"/>
                        </w:rPr>
                        <w:t xml:space="preserve">day-to-day </w:t>
                      </w:r>
                      <w:r w:rsidR="003C4D9A">
                        <w:rPr>
                          <w:sz w:val="16"/>
                          <w:szCs w:val="16"/>
                        </w:rPr>
                        <w:t>business.</w:t>
                      </w:r>
                    </w:p>
                    <w:p w14:paraId="3EA18B9D" w14:textId="5675D9BB" w:rsidR="003C4D9A" w:rsidRDefault="003C4D9A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  <w:p w14:paraId="07092878" w14:textId="77777777" w:rsidR="00CD495E" w:rsidRDefault="003C4D9A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Why not make life a little easier for your loved one</w:t>
                      </w:r>
                      <w:r w:rsidR="00A07F8C">
                        <w:rPr>
                          <w:sz w:val="16"/>
                          <w:szCs w:val="16"/>
                        </w:rPr>
                        <w:t xml:space="preserve">? </w:t>
                      </w:r>
                    </w:p>
                    <w:p w14:paraId="022EB0A8" w14:textId="56F16DAB" w:rsidR="003C4D9A" w:rsidRDefault="00A07F8C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  <w:r w:rsidR="003C4D9A">
                        <w:rPr>
                          <w:sz w:val="16"/>
                          <w:szCs w:val="16"/>
                        </w:rPr>
                        <w:t xml:space="preserve">nroll in MAPS today.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6288" behindDoc="0" locked="0" layoutInCell="1" allowOverlap="1" wp14:anchorId="14EB2AF7" wp14:editId="1CDC0892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A0D76D7" id="Line 19" o:spid="_x0000_s1026" style="position:absolute;z-index:251596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5264" behindDoc="0" locked="0" layoutInCell="1" allowOverlap="1" wp14:anchorId="40417D6A" wp14:editId="2B752413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C2859FA" id="Line 18" o:spid="_x0000_s1026" style="position:absolute;z-index:251595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4240" behindDoc="0" locked="0" layoutInCell="1" allowOverlap="1" wp14:anchorId="47F5BB34" wp14:editId="391B8C9D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D59251C" id="Line 17" o:spid="_x0000_s1026" style="position:absolute;z-index:251594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3216" behindDoc="0" locked="0" layoutInCell="1" allowOverlap="1" wp14:anchorId="70EE2AE4" wp14:editId="7BF04E15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EA4E8AD" id="Line 16" o:spid="_x0000_s1026" style="position:absolute;z-index:251593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2192" behindDoc="0" locked="0" layoutInCell="1" allowOverlap="1" wp14:anchorId="4CF07324" wp14:editId="3F7DFB21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BB8B211" id="Line 15" o:spid="_x0000_s1026" style="position:absolute;z-index:25159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1168" behindDoc="0" locked="0" layoutInCell="1" allowOverlap="1" wp14:anchorId="5F17ECAA" wp14:editId="33DF2122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247015"/>
                <wp:effectExtent l="3175" t="0" r="635" b="1905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697264C" id="Rectangle 14" o:spid="_x0000_s1026" style="position:absolute;margin-left:241pt;margin-top:575.15pt;width:9.45pt;height:19.45pt;z-index:251591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0144" behindDoc="0" locked="0" layoutInCell="1" allowOverlap="1" wp14:anchorId="1206D3FF" wp14:editId="2AFF8B6B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247015"/>
                <wp:effectExtent l="3175" t="0" r="635" b="254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F537ED1" id="Rectangle 13" o:spid="_x0000_s1026" style="position:absolute;margin-left:241pt;margin-top:555.6pt;width:9.45pt;height:19.45pt;z-index:251590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9120" behindDoc="0" locked="0" layoutInCell="1" allowOverlap="1" wp14:anchorId="2894610A" wp14:editId="5F5B75F4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247015"/>
                <wp:effectExtent l="3175" t="0" r="635" b="254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3D01C82" id="Rectangle 12" o:spid="_x0000_s1026" style="position:absolute;margin-left:241pt;margin-top:536.1pt;width:9.45pt;height:19.45pt;z-index:251589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8096" behindDoc="0" locked="0" layoutInCell="1" allowOverlap="1" wp14:anchorId="52C8E9C1" wp14:editId="00BC8256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247015"/>
                <wp:effectExtent l="3175" t="0" r="635" b="2540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EAF8F48" id="Rectangle 11" o:spid="_x0000_s1026" style="position:absolute;margin-left:241pt;margin-top:516.6pt;width:9.45pt;height:19.45pt;z-index:251588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7072" behindDoc="0" locked="0" layoutInCell="1" allowOverlap="1" wp14:anchorId="5AE0BBF6" wp14:editId="7A97B856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247015"/>
                <wp:effectExtent l="3175" t="0" r="635" b="2540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555BE59" id="Rectangle 10" o:spid="_x0000_s1026" style="position:absolute;margin-left:241pt;margin-top:497.1pt;width:9.45pt;height:19.45pt;z-index:251587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6048" behindDoc="0" locked="0" layoutInCell="1" allowOverlap="1" wp14:anchorId="2987BD18" wp14:editId="576E1351">
                <wp:simplePos x="0" y="0"/>
                <wp:positionH relativeFrom="column">
                  <wp:posOffset>3060700</wp:posOffset>
                </wp:positionH>
                <wp:positionV relativeFrom="page">
                  <wp:posOffset>6065520</wp:posOffset>
                </wp:positionV>
                <wp:extent cx="120015" cy="247015"/>
                <wp:effectExtent l="3175" t="0" r="635" b="2540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A43A4CB" id="Rectangle 9" o:spid="_x0000_s1026" style="position:absolute;margin-left:241pt;margin-top:477.6pt;width:9.45pt;height:19.45pt;z-index:251586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5024" behindDoc="0" locked="0" layoutInCell="1" allowOverlap="1" wp14:anchorId="34E7DCD9" wp14:editId="3E10432E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228600"/>
                <wp:effectExtent l="2540" t="0" r="3810" b="1905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EE6B4B9" id="Rectangle 8" o:spid="_x0000_s1026" style="position:absolute;margin-left:507.95pt;margin-top:459.6pt;width:68.5pt;height:18pt;z-index:251585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4000" behindDoc="0" locked="0" layoutInCell="1" allowOverlap="1" wp14:anchorId="10EE0718" wp14:editId="1692CCDB">
                <wp:simplePos x="0" y="0"/>
                <wp:positionH relativeFrom="column">
                  <wp:posOffset>3065780</wp:posOffset>
                </wp:positionH>
                <wp:positionV relativeFrom="page">
                  <wp:posOffset>236220</wp:posOffset>
                </wp:positionV>
                <wp:extent cx="3384550" cy="5829300"/>
                <wp:effectExtent l="0" t="0" r="0" b="190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58293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A09DA3E" id="Rectangle 7" o:spid="_x0000_s1026" style="position:absolute;margin-left:241.4pt;margin-top:18.6pt;width:266.5pt;height:459pt;z-index:251584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2976" behindDoc="0" locked="0" layoutInCell="1" allowOverlap="1" wp14:anchorId="18C9BCB0" wp14:editId="0E585839">
                <wp:simplePos x="0" y="0"/>
                <wp:positionH relativeFrom="column">
                  <wp:posOffset>7320915</wp:posOffset>
                </wp:positionH>
                <wp:positionV relativeFrom="page">
                  <wp:posOffset>4351020</wp:posOffset>
                </wp:positionV>
                <wp:extent cx="2286000" cy="1714500"/>
                <wp:effectExtent l="0" t="0" r="3810" b="1905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145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8798805" id="Rectangle 6" o:spid="_x0000_s1026" style="position:absolute;margin-left:576.45pt;margin-top:342.6pt;width:180pt;height:135pt;z-index:251582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580928" behindDoc="0" locked="0" layoutInCell="1" allowOverlap="1" wp14:anchorId="0831D549" wp14:editId="771F8C89">
            <wp:simplePos x="0" y="0"/>
            <wp:positionH relativeFrom="column">
              <wp:posOffset>6450965</wp:posOffset>
            </wp:positionH>
            <wp:positionV relativeFrom="page">
              <wp:posOffset>4351020</wp:posOffset>
            </wp:positionV>
            <wp:extent cx="869950" cy="1485900"/>
            <wp:effectExtent l="0" t="0" r="0" b="0"/>
            <wp:wrapNone/>
            <wp:docPr id="4" name="Picture 4" descr="RE99923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99923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6" r="17737" b="3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657EF" w14:textId="7D9760ED" w:rsidR="00734486" w:rsidRDefault="007F1A60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6B96FB66" wp14:editId="03064E70">
                <wp:simplePos x="0" y="0"/>
                <wp:positionH relativeFrom="column">
                  <wp:posOffset>8442960</wp:posOffset>
                </wp:positionH>
                <wp:positionV relativeFrom="page">
                  <wp:posOffset>7211060</wp:posOffset>
                </wp:positionV>
                <wp:extent cx="840105" cy="342900"/>
                <wp:effectExtent l="0" t="0" r="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420C01" w14:textId="6C06A273" w:rsidR="00D75908" w:rsidRDefault="007F1A60" w:rsidP="00D75908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</w:rPr>
                              <w:t xml:space="preserve">Pledge System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96FB66" id="Text Box 180" o:spid="_x0000_s1035" type="#_x0000_t202" style="position:absolute;margin-left:664.8pt;margin-top:567.8pt;width:66.15pt;height:27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28420C01" w14:textId="6C06A273" w:rsidR="00D75908" w:rsidRDefault="007F1A60" w:rsidP="00D75908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</w:rPr>
                        <w:t xml:space="preserve">Pledge System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0624" behindDoc="0" locked="0" layoutInCell="1" allowOverlap="1" wp14:anchorId="6C736ADF" wp14:editId="7F22AE71">
                <wp:simplePos x="0" y="0"/>
                <wp:positionH relativeFrom="column">
                  <wp:posOffset>5212080</wp:posOffset>
                </wp:positionH>
                <wp:positionV relativeFrom="page">
                  <wp:posOffset>7264400</wp:posOffset>
                </wp:positionV>
                <wp:extent cx="893445" cy="287020"/>
                <wp:effectExtent l="0" t="0" r="1905" b="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376C0E" w14:textId="616307EE" w:rsidR="00D75908" w:rsidRDefault="007F1A60" w:rsidP="00D75908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</w:rPr>
                              <w:t>Pledge System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736ADF" id="Text Box 33" o:spid="_x0000_s1036" type="#_x0000_t202" style="position:absolute;margin-left:410.4pt;margin-top:572pt;width:70.35pt;height:22.6pt;z-index:251610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" filled="f" fillcolor="#fffffe" stroked="f" strokecolor="#212120" insetpen="t">
                <v:textbox inset="2.88pt,2.88pt,2.88pt,2.88pt">
                  <w:txbxContent>
                    <w:p w14:paraId="2F376C0E" w14:textId="616307EE" w:rsidR="00D75908" w:rsidRDefault="007F1A60" w:rsidP="00D75908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</w:rPr>
                        <w:t>Pledge System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7256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554299" behindDoc="0" locked="0" layoutInCell="1" allowOverlap="1" wp14:anchorId="6E3D4398" wp14:editId="0567F4AC">
            <wp:simplePos x="0" y="0"/>
            <wp:positionH relativeFrom="column">
              <wp:posOffset>7620</wp:posOffset>
            </wp:positionH>
            <wp:positionV relativeFrom="page">
              <wp:posOffset>4351020</wp:posOffset>
            </wp:positionV>
            <wp:extent cx="2743200" cy="1714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" b="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49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5504" behindDoc="0" locked="0" layoutInCell="1" allowOverlap="1" wp14:anchorId="2947F7F3" wp14:editId="19562C89">
                <wp:simplePos x="0" y="0"/>
                <wp:positionH relativeFrom="column">
                  <wp:posOffset>3398520</wp:posOffset>
                </wp:positionH>
                <wp:positionV relativeFrom="page">
                  <wp:posOffset>3291840</wp:posOffset>
                </wp:positionV>
                <wp:extent cx="2987040" cy="1805940"/>
                <wp:effectExtent l="0" t="0" r="3810" b="381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B0255B" w14:textId="21965A25" w:rsidR="00D75908" w:rsidRPr="003349ED" w:rsidRDefault="00FE2495" w:rsidP="00D75908">
                            <w:pPr>
                              <w:widowControl w:val="0"/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3349E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President</w:t>
                            </w:r>
                            <w:r w:rsidRPr="003349E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  <w:t>Dina Jones</w:t>
                            </w:r>
                          </w:p>
                          <w:p w14:paraId="200CF99C" w14:textId="4793BAD5" w:rsidR="00FE2495" w:rsidRPr="003349ED" w:rsidRDefault="00FE2495" w:rsidP="00D75908">
                            <w:pPr>
                              <w:widowControl w:val="0"/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>405.954.0949</w:t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260FD1A4" w14:textId="097360E3" w:rsidR="00FE2495" w:rsidRPr="003349ED" w:rsidRDefault="00FE2495" w:rsidP="00D75908">
                            <w:pPr>
                              <w:widowControl w:val="0"/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3349E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Vice-President</w:t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>Laura Shepherd-Madsen</w:t>
                            </w:r>
                          </w:p>
                          <w:p w14:paraId="1DBF7C27" w14:textId="19F73899" w:rsidR="00FE2495" w:rsidRPr="003349ED" w:rsidRDefault="00FE2495" w:rsidP="00D75908">
                            <w:pPr>
                              <w:widowControl w:val="0"/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>405.954.2003</w:t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72F46F6C" w14:textId="3C42FB3B" w:rsidR="00FE2495" w:rsidRPr="003349ED" w:rsidRDefault="00FE2495" w:rsidP="00D75908">
                            <w:pPr>
                              <w:widowControl w:val="0"/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3349E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Bookkeeper</w:t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>Carrell Hutchison</w:t>
                            </w:r>
                          </w:p>
                          <w:p w14:paraId="06DD8F25" w14:textId="70ACE25E" w:rsidR="00FE2495" w:rsidRPr="003349ED" w:rsidRDefault="00FE2495" w:rsidP="00D75908">
                            <w:pPr>
                              <w:widowControl w:val="0"/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>405.954.0897</w:t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1C4D86CD" w14:textId="168E4363" w:rsidR="00FE2495" w:rsidRPr="003349ED" w:rsidRDefault="00FE2495" w:rsidP="00D75908">
                            <w:pPr>
                              <w:widowControl w:val="0"/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3349E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Secretary</w:t>
                            </w:r>
                            <w:r w:rsidRPr="003349E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  <w:t>Neysa Allen</w:t>
                            </w:r>
                          </w:p>
                          <w:p w14:paraId="6ABBE216" w14:textId="33752B7B" w:rsidR="00FE2495" w:rsidRPr="003349ED" w:rsidRDefault="00FE2495" w:rsidP="00D75908">
                            <w:pPr>
                              <w:widowControl w:val="0"/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349E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3349ED">
                              <w:rPr>
                                <w:sz w:val="22"/>
                                <w:szCs w:val="22"/>
                              </w:rPr>
                              <w:t>405.954.6822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47F7F3" id="Text Box 28" o:spid="_x0000_s1037" type="#_x0000_t202" style="position:absolute;margin-left:267.6pt;margin-top:259.2pt;width:235.2pt;height:142.2pt;z-index:251605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62B0255B" w14:textId="21965A25" w:rsidR="00D75908" w:rsidRPr="003349ED" w:rsidRDefault="00FE2495" w:rsidP="00D75908">
                      <w:pPr>
                        <w:widowControl w:val="0"/>
                        <w:spacing w:line="240" w:lineRule="exact"/>
                        <w:rPr>
                          <w:sz w:val="22"/>
                          <w:szCs w:val="22"/>
                        </w:rPr>
                      </w:pPr>
                      <w:r w:rsidRPr="003349ED">
                        <w:rPr>
                          <w:b/>
                          <w:bCs/>
                          <w:sz w:val="22"/>
                          <w:szCs w:val="22"/>
                        </w:rPr>
                        <w:t>President</w:t>
                      </w:r>
                      <w:r w:rsidRPr="003349ED"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ab/>
                        <w:t>Dina Jones</w:t>
                      </w:r>
                    </w:p>
                    <w:p w14:paraId="200CF99C" w14:textId="4793BAD5" w:rsidR="00FE2495" w:rsidRPr="003349ED" w:rsidRDefault="00FE2495" w:rsidP="00D75908">
                      <w:pPr>
                        <w:widowControl w:val="0"/>
                        <w:spacing w:line="240" w:lineRule="exact"/>
                        <w:rPr>
                          <w:sz w:val="22"/>
                          <w:szCs w:val="22"/>
                        </w:rPr>
                      </w:pPr>
                      <w:r w:rsidRPr="003349ED">
                        <w:rPr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ab/>
                      </w:r>
                      <w:r w:rsidR="003349ED">
                        <w:rPr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>405.954.0949</w:t>
                      </w:r>
                      <w:r w:rsidRPr="003349ED">
                        <w:rPr>
                          <w:sz w:val="22"/>
                          <w:szCs w:val="22"/>
                        </w:rPr>
                        <w:br/>
                      </w:r>
                    </w:p>
                    <w:p w14:paraId="260FD1A4" w14:textId="097360E3" w:rsidR="00FE2495" w:rsidRPr="003349ED" w:rsidRDefault="00FE2495" w:rsidP="00D75908">
                      <w:pPr>
                        <w:widowControl w:val="0"/>
                        <w:spacing w:line="240" w:lineRule="exact"/>
                        <w:rPr>
                          <w:sz w:val="22"/>
                          <w:szCs w:val="22"/>
                        </w:rPr>
                      </w:pPr>
                      <w:r w:rsidRPr="003349ED">
                        <w:rPr>
                          <w:b/>
                          <w:bCs/>
                          <w:sz w:val="22"/>
                          <w:szCs w:val="22"/>
                        </w:rPr>
                        <w:t>Vice-President</w:t>
                      </w:r>
                      <w:r w:rsidRPr="003349ED">
                        <w:rPr>
                          <w:sz w:val="22"/>
                          <w:szCs w:val="22"/>
                        </w:rPr>
                        <w:tab/>
                      </w:r>
                      <w:r w:rsidR="003349ED">
                        <w:rPr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>Laura Shepherd-Madsen</w:t>
                      </w:r>
                    </w:p>
                    <w:p w14:paraId="1DBF7C27" w14:textId="19F73899" w:rsidR="00FE2495" w:rsidRPr="003349ED" w:rsidRDefault="00FE2495" w:rsidP="00D75908">
                      <w:pPr>
                        <w:widowControl w:val="0"/>
                        <w:spacing w:line="240" w:lineRule="exact"/>
                        <w:rPr>
                          <w:sz w:val="22"/>
                          <w:szCs w:val="22"/>
                        </w:rPr>
                      </w:pPr>
                      <w:r w:rsidRPr="003349ED">
                        <w:rPr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ab/>
                      </w:r>
                      <w:r w:rsidR="003349ED">
                        <w:rPr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>405.954.2003</w:t>
                      </w:r>
                      <w:r w:rsidRPr="003349ED">
                        <w:rPr>
                          <w:sz w:val="22"/>
                          <w:szCs w:val="22"/>
                        </w:rPr>
                        <w:br/>
                      </w:r>
                    </w:p>
                    <w:p w14:paraId="72F46F6C" w14:textId="3C42FB3B" w:rsidR="00FE2495" w:rsidRPr="003349ED" w:rsidRDefault="00FE2495" w:rsidP="00D75908">
                      <w:pPr>
                        <w:widowControl w:val="0"/>
                        <w:spacing w:line="240" w:lineRule="exact"/>
                        <w:rPr>
                          <w:sz w:val="22"/>
                          <w:szCs w:val="22"/>
                        </w:rPr>
                      </w:pPr>
                      <w:r w:rsidRPr="003349ED">
                        <w:rPr>
                          <w:b/>
                          <w:bCs/>
                          <w:sz w:val="22"/>
                          <w:szCs w:val="22"/>
                        </w:rPr>
                        <w:t>Bookkeeper</w:t>
                      </w:r>
                      <w:r w:rsidRPr="003349ED">
                        <w:rPr>
                          <w:sz w:val="22"/>
                          <w:szCs w:val="22"/>
                        </w:rPr>
                        <w:tab/>
                      </w:r>
                      <w:r w:rsidR="003349ED">
                        <w:rPr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>Carrell Hutchison</w:t>
                      </w:r>
                    </w:p>
                    <w:p w14:paraId="06DD8F25" w14:textId="70ACE25E" w:rsidR="00FE2495" w:rsidRPr="003349ED" w:rsidRDefault="00FE2495" w:rsidP="00D75908">
                      <w:pPr>
                        <w:widowControl w:val="0"/>
                        <w:spacing w:line="240" w:lineRule="exact"/>
                        <w:rPr>
                          <w:sz w:val="22"/>
                          <w:szCs w:val="22"/>
                        </w:rPr>
                      </w:pPr>
                      <w:r w:rsidRPr="003349ED">
                        <w:rPr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ab/>
                      </w:r>
                      <w:r w:rsidR="003349ED">
                        <w:rPr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>405.954.0897</w:t>
                      </w:r>
                      <w:r w:rsidRPr="003349ED">
                        <w:rPr>
                          <w:sz w:val="22"/>
                          <w:szCs w:val="22"/>
                        </w:rPr>
                        <w:br/>
                      </w:r>
                    </w:p>
                    <w:p w14:paraId="1C4D86CD" w14:textId="168E4363" w:rsidR="00FE2495" w:rsidRPr="003349ED" w:rsidRDefault="00FE2495" w:rsidP="00D75908">
                      <w:pPr>
                        <w:widowControl w:val="0"/>
                        <w:spacing w:line="240" w:lineRule="exact"/>
                        <w:rPr>
                          <w:sz w:val="22"/>
                          <w:szCs w:val="22"/>
                        </w:rPr>
                      </w:pPr>
                      <w:r w:rsidRPr="003349ED">
                        <w:rPr>
                          <w:b/>
                          <w:bCs/>
                          <w:sz w:val="22"/>
                          <w:szCs w:val="22"/>
                        </w:rPr>
                        <w:t>Secretary</w:t>
                      </w:r>
                      <w:r w:rsidRPr="003349ED"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ab/>
                        <w:t>Neysa Allen</w:t>
                      </w:r>
                    </w:p>
                    <w:p w14:paraId="6ABBE216" w14:textId="33752B7B" w:rsidR="00FE2495" w:rsidRPr="003349ED" w:rsidRDefault="00FE2495" w:rsidP="00D75908">
                      <w:pPr>
                        <w:widowControl w:val="0"/>
                        <w:spacing w:line="240" w:lineRule="exact"/>
                        <w:rPr>
                          <w:sz w:val="22"/>
                          <w:szCs w:val="22"/>
                        </w:rPr>
                      </w:pPr>
                      <w:r w:rsidRPr="003349ED">
                        <w:rPr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ab/>
                      </w:r>
                      <w:r w:rsidR="003349ED">
                        <w:rPr>
                          <w:sz w:val="22"/>
                          <w:szCs w:val="22"/>
                        </w:rPr>
                        <w:tab/>
                      </w:r>
                      <w:r w:rsidRPr="003349ED">
                        <w:rPr>
                          <w:sz w:val="22"/>
                          <w:szCs w:val="22"/>
                        </w:rPr>
                        <w:t>405.954.6822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249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4480" behindDoc="0" locked="0" layoutInCell="1" allowOverlap="1" wp14:anchorId="1D729006" wp14:editId="589F682F">
                <wp:simplePos x="0" y="0"/>
                <wp:positionH relativeFrom="column">
                  <wp:posOffset>3403600</wp:posOffset>
                </wp:positionH>
                <wp:positionV relativeFrom="page">
                  <wp:posOffset>2830195</wp:posOffset>
                </wp:positionV>
                <wp:extent cx="2628900" cy="421005"/>
                <wp:effectExtent l="3175" t="0" r="0" b="63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AED867" w14:textId="4985A9E0" w:rsidR="00D75908" w:rsidRDefault="00FE2495" w:rsidP="00D75908">
                            <w:pPr>
                              <w:widowControl w:val="0"/>
                              <w:spacing w:line="240" w:lineRule="exac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The officers of the Mutual Aid Pledge System (MAPS) can assist you with any membership questions.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D729006" id="Text Box 27" o:spid="_x0000_s1038" type="#_x0000_t202" style="position:absolute;margin-left:268pt;margin-top:222.85pt;width:207pt;height:33.15pt;z-index:251604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05AED867" w14:textId="4985A9E0" w:rsidR="00D75908" w:rsidRDefault="00FE2495" w:rsidP="00D75908">
                      <w:pPr>
                        <w:widowControl w:val="0"/>
                        <w:spacing w:line="240" w:lineRule="exac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The officers of the Mutual Aid Pledge System (MAPS) can assist you with any membership questions.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249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2432" behindDoc="0" locked="0" layoutInCell="1" allowOverlap="1" wp14:anchorId="3CBF85FE" wp14:editId="34F19ED0">
                <wp:simplePos x="0" y="0"/>
                <wp:positionH relativeFrom="column">
                  <wp:posOffset>3395980</wp:posOffset>
                </wp:positionH>
                <wp:positionV relativeFrom="page">
                  <wp:posOffset>2140585</wp:posOffset>
                </wp:positionV>
                <wp:extent cx="1885950" cy="685800"/>
                <wp:effectExtent l="0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DCBEF0" w14:textId="729DB475" w:rsidR="00D75908" w:rsidRDefault="00D75908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 xml:space="preserve">Let </w:t>
                            </w:r>
                            <w:r w:rsidR="0015508F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s Introduce</w:t>
                            </w:r>
                          </w:p>
                          <w:p w14:paraId="1795A1FB" w14:textId="77777777" w:rsidR="00D75908" w:rsidRDefault="00D75908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Ourselves!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CBF85FE" id="Text Box 25" o:spid="_x0000_s1039" type="#_x0000_t202" style="position:absolute;margin-left:267.4pt;margin-top:168.55pt;width:148.5pt;height:54pt;z-index:251602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" filled="f" fillcolor="#fffffe" stroked="f" strokecolor="#212120" insetpen="t">
                <v:textbox inset="2.88pt,2.88pt,2.88pt,2.88pt">
                  <w:txbxContent>
                    <w:p w14:paraId="08DCBEF0" w14:textId="729DB475" w:rsidR="00D75908" w:rsidRDefault="00D75908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 xml:space="preserve">Let </w:t>
                      </w:r>
                      <w:r w:rsidR="0015508F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s Introduce</w:t>
                      </w:r>
                    </w:p>
                    <w:p w14:paraId="1795A1FB" w14:textId="77777777" w:rsidR="00D75908" w:rsidRDefault="00D75908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Ourselves!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249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4684CD44" wp14:editId="5814CF8B">
                <wp:simplePos x="0" y="0"/>
                <wp:positionH relativeFrom="column">
                  <wp:posOffset>3400425</wp:posOffset>
                </wp:positionH>
                <wp:positionV relativeFrom="page">
                  <wp:posOffset>5191760</wp:posOffset>
                </wp:positionV>
                <wp:extent cx="2743200" cy="800100"/>
                <wp:effectExtent l="3175" t="0" r="0" b="1270"/>
                <wp:wrapNone/>
                <wp:docPr id="299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4D0E1D" w14:textId="77777777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color w:val="7A6F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A6F30"/>
                                <w:sz w:val="28"/>
                                <w:szCs w:val="28"/>
                              </w:rPr>
                              <w:t xml:space="preserve">Contact us at </w:t>
                            </w:r>
                          </w:p>
                          <w:p w14:paraId="4B236CDD" w14:textId="7EBAFD43" w:rsidR="00D75908" w:rsidRDefault="006C4D89" w:rsidP="00D75908">
                            <w:pPr>
                              <w:widowControl w:val="0"/>
                              <w:spacing w:line="360" w:lineRule="exact"/>
                              <w:rPr>
                                <w:b/>
                                <w:bCs/>
                                <w:color w:val="BE783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30"/>
                                <w:szCs w:val="30"/>
                              </w:rPr>
                              <w:t>405-954-0949</w:t>
                            </w:r>
                          </w:p>
                          <w:p w14:paraId="29143DB7" w14:textId="77B3B318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or on the web at </w:t>
                            </w:r>
                            <w:hyperlink r:id="rId10" w:history="1">
                              <w:r w:rsidR="00FE2495" w:rsidRPr="00316557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www.eamaps.org</w:t>
                              </w:r>
                            </w:hyperlink>
                            <w:r w:rsidR="00FE249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684CD44" id="Text Box 301" o:spid="_x0000_s1040" type="#_x0000_t202" style="position:absolute;margin-left:267.75pt;margin-top:408.8pt;width:3in;height:63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" filled="f" fillcolor="#fffffe" stroked="f" strokecolor="#212120" insetpen="t">
                <v:textbox inset="2.88pt,2.88pt,2.88pt,2.88pt">
                  <w:txbxContent>
                    <w:p w14:paraId="744D0E1D" w14:textId="77777777" w:rsidR="00D75908" w:rsidRDefault="00D75908" w:rsidP="00D75908">
                      <w:pPr>
                        <w:widowControl w:val="0"/>
                        <w:spacing w:line="360" w:lineRule="exact"/>
                        <w:rPr>
                          <w:color w:val="7A6F30"/>
                          <w:sz w:val="28"/>
                          <w:szCs w:val="28"/>
                        </w:rPr>
                      </w:pPr>
                      <w:r>
                        <w:rPr>
                          <w:color w:val="7A6F30"/>
                          <w:sz w:val="28"/>
                          <w:szCs w:val="28"/>
                        </w:rPr>
                        <w:t xml:space="preserve">Contact us at </w:t>
                      </w:r>
                    </w:p>
                    <w:p w14:paraId="4B236CDD" w14:textId="7EBAFD43" w:rsidR="00D75908" w:rsidRDefault="006C4D89" w:rsidP="00D75908">
                      <w:pPr>
                        <w:widowControl w:val="0"/>
                        <w:spacing w:line="360" w:lineRule="exact"/>
                        <w:rPr>
                          <w:b/>
                          <w:bCs/>
                          <w:color w:val="BE783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30"/>
                          <w:szCs w:val="30"/>
                        </w:rPr>
                        <w:t>405-954-0949</w:t>
                      </w:r>
                    </w:p>
                    <w:p w14:paraId="29143DB7" w14:textId="77B3B318" w:rsidR="00D75908" w:rsidRDefault="00D75908" w:rsidP="00D75908">
                      <w:pPr>
                        <w:widowControl w:val="0"/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or on the web at </w:t>
                      </w:r>
                      <w:hyperlink r:id="rId11" w:history="1">
                        <w:r w:rsidR="00FE2495" w:rsidRPr="00316557">
                          <w:rPr>
                            <w:rStyle w:val="Hyperlink"/>
                            <w:sz w:val="22"/>
                            <w:szCs w:val="22"/>
                          </w:rPr>
                          <w:t>www.eamaps.org</w:t>
                        </w:r>
                      </w:hyperlink>
                      <w:r w:rsidR="00FE249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B435A"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2F2B09D3" wp14:editId="23D2E822">
                <wp:simplePos x="0" y="0"/>
                <wp:positionH relativeFrom="column">
                  <wp:posOffset>7322820</wp:posOffset>
                </wp:positionH>
                <wp:positionV relativeFrom="paragraph">
                  <wp:posOffset>4813300</wp:posOffset>
                </wp:positionV>
                <wp:extent cx="2277110" cy="655320"/>
                <wp:effectExtent l="0" t="0" r="889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6553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9B419E" w14:textId="62D2B3FB" w:rsidR="009B435A" w:rsidRDefault="009B435A" w:rsidP="0029132D">
                            <w:pPr>
                              <w:jc w:val="center"/>
                              <w:rPr>
                                <w:rFonts w:ascii="Modern Love" w:hAnsi="Modern Love"/>
                                <w:color w:val="AEAAAA" w:themeColor="background2" w:themeShade="BF"/>
                              </w:rPr>
                            </w:pPr>
                            <w:r w:rsidRPr="0029132D">
                              <w:rPr>
                                <w:rFonts w:ascii="Modern Love" w:hAnsi="Modern Love"/>
                                <w:color w:val="AEAAAA" w:themeColor="background2" w:themeShade="BF"/>
                              </w:rPr>
                              <w:t>Families helping families</w:t>
                            </w:r>
                          </w:p>
                          <w:p w14:paraId="484F8B82" w14:textId="544D7C50" w:rsidR="0029132D" w:rsidRPr="0029132D" w:rsidRDefault="0029132D" w:rsidP="0029132D">
                            <w:pPr>
                              <w:jc w:val="center"/>
                              <w:rPr>
                                <w:rFonts w:ascii="Modern Love" w:hAnsi="Modern Love"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rFonts w:ascii="Modern Love" w:hAnsi="Modern Love"/>
                                <w:color w:val="AEAAAA" w:themeColor="background2" w:themeShade="BF"/>
                              </w:rPr>
                              <w:t>www.eamaps.org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F2B09D3" id="Text Box 2" o:spid="_x0000_s1041" type="#_x0000_t202" style="position:absolute;margin-left:576.6pt;margin-top:379pt;width:179.3pt;height:51.6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" fillcolor="#5a574b" stroked="f" strokecolor="#212120" insetpen="t">
                <v:shadow color="#dcd6d4"/>
                <v:textbox>
                  <w:txbxContent>
                    <w:p w14:paraId="469B419E" w14:textId="62D2B3FB" w:rsidR="009B435A" w:rsidRDefault="009B435A" w:rsidP="0029132D">
                      <w:pPr>
                        <w:jc w:val="center"/>
                        <w:rPr>
                          <w:rFonts w:ascii="Modern Love" w:hAnsi="Modern Love"/>
                          <w:color w:val="AEAAAA" w:themeColor="background2" w:themeShade="BF"/>
                        </w:rPr>
                      </w:pPr>
                      <w:r w:rsidRPr="0029132D">
                        <w:rPr>
                          <w:rFonts w:ascii="Modern Love" w:hAnsi="Modern Love"/>
                          <w:color w:val="AEAAAA" w:themeColor="background2" w:themeShade="BF"/>
                        </w:rPr>
                        <w:t>Families helping families</w:t>
                      </w:r>
                    </w:p>
                    <w:p w14:paraId="484F8B82" w14:textId="544D7C50" w:rsidR="0029132D" w:rsidRPr="0029132D" w:rsidRDefault="0029132D" w:rsidP="0029132D">
                      <w:pPr>
                        <w:jc w:val="center"/>
                        <w:rPr>
                          <w:rFonts w:ascii="Modern Love" w:hAnsi="Modern Love"/>
                          <w:color w:val="AEAAAA" w:themeColor="background2" w:themeShade="BF"/>
                        </w:rPr>
                      </w:pPr>
                      <w:r>
                        <w:rPr>
                          <w:rFonts w:ascii="Modern Love" w:hAnsi="Modern Love"/>
                          <w:color w:val="AEAAAA" w:themeColor="background2" w:themeShade="BF"/>
                        </w:rPr>
                        <w:t>www.eamaps.org</w:t>
                      </w:r>
                    </w:p>
                  </w:txbxContent>
                </v:textbox>
              </v:shape>
            </w:pict>
          </mc:Fallback>
        </mc:AlternateContent>
      </w:r>
      <w:r w:rsidR="009B435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3456" behindDoc="0" locked="0" layoutInCell="1" allowOverlap="1" wp14:anchorId="1AA1BA94" wp14:editId="7E245430">
                <wp:simplePos x="0" y="0"/>
                <wp:positionH relativeFrom="column">
                  <wp:posOffset>7490460</wp:posOffset>
                </wp:positionH>
                <wp:positionV relativeFrom="paragraph">
                  <wp:posOffset>4249420</wp:posOffset>
                </wp:positionV>
                <wp:extent cx="2035810" cy="655320"/>
                <wp:effectExtent l="0" t="0" r="254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7B5F60" w14:textId="5BDFB185" w:rsidR="009B435A" w:rsidRDefault="009B435A" w:rsidP="009B435A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Modern Love" w:hAnsi="Modern Love" w:cs="Arial"/>
                                <w:i/>
                                <w:iCs/>
                                <w:color w:val="FFFFFE"/>
                                <w:w w:val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dern Love" w:hAnsi="Modern Love" w:cs="Arial"/>
                                <w:i/>
                                <w:iCs/>
                                <w:color w:val="FFFFFE"/>
                                <w:w w:val="80"/>
                                <w:sz w:val="72"/>
                                <w:szCs w:val="72"/>
                              </w:rPr>
                              <w:t>maps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AA1BA94" id="Text Box 26" o:spid="_x0000_s1042" type="#_x0000_t202" style="position:absolute;margin-left:589.8pt;margin-top:334.6pt;width:160.3pt;height:51.6pt;z-index:251603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397B5F60" w14:textId="5BDFB185" w:rsidR="009B435A" w:rsidRDefault="009B435A" w:rsidP="009B435A">
                      <w:pPr>
                        <w:widowControl w:val="0"/>
                        <w:spacing w:line="500" w:lineRule="exact"/>
                        <w:jc w:val="center"/>
                        <w:rPr>
                          <w:rFonts w:ascii="Modern Love" w:hAnsi="Modern Love" w:cs="Arial"/>
                          <w:i/>
                          <w:iCs/>
                          <w:color w:val="FFFFFE"/>
                          <w:w w:val="80"/>
                          <w:sz w:val="72"/>
                          <w:szCs w:val="72"/>
                        </w:rPr>
                      </w:pPr>
                      <w:r>
                        <w:rPr>
                          <w:rFonts w:ascii="Modern Love" w:hAnsi="Modern Love" w:cs="Arial"/>
                          <w:i/>
                          <w:iCs/>
                          <w:color w:val="FFFFFE"/>
                          <w:w w:val="80"/>
                          <w:sz w:val="72"/>
                          <w:szCs w:val="72"/>
                        </w:rPr>
                        <w:t>maps</w:t>
                      </w:r>
                    </w:p>
                  </w:txbxContent>
                </v:textbox>
              </v:shape>
            </w:pict>
          </mc:Fallback>
        </mc:AlternateContent>
      </w:r>
      <w:r w:rsidR="004616E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9360" behindDoc="0" locked="0" layoutInCell="1" allowOverlap="1" wp14:anchorId="5C6495B9" wp14:editId="19D0B64C">
                <wp:simplePos x="0" y="0"/>
                <wp:positionH relativeFrom="column">
                  <wp:posOffset>8467</wp:posOffset>
                </wp:positionH>
                <wp:positionV relativeFrom="margin">
                  <wp:align>bottom</wp:align>
                </wp:positionV>
                <wp:extent cx="3060065" cy="1473200"/>
                <wp:effectExtent l="0" t="0" r="6985" b="0"/>
                <wp:wrapNone/>
                <wp:docPr id="2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14732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59D3DB0" id="Rectangle 22" o:spid="_x0000_s1026" style="position:absolute;margin-left:.65pt;margin-top:0;width:240.95pt;height:116pt;z-index:251599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" fillcolor="#f4ede2" stroked="f" strokecolor="#212120" insetpen="t">
                <v:shadow color="#dcd6d4"/>
                <v:textbox inset="2.88pt,2.88pt,2.88pt,2.88pt"/>
                <w10:wrap anchory="margin"/>
              </v:rect>
            </w:pict>
          </mc:Fallback>
        </mc:AlternateContent>
      </w:r>
      <w:r w:rsidR="004616E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8032" behindDoc="0" locked="0" layoutInCell="1" allowOverlap="1" wp14:anchorId="76EE3E26" wp14:editId="643AC47A">
                <wp:simplePos x="0" y="0"/>
                <wp:positionH relativeFrom="column">
                  <wp:posOffset>6451600</wp:posOffset>
                </wp:positionH>
                <wp:positionV relativeFrom="margin">
                  <wp:align>bottom</wp:align>
                </wp:positionV>
                <wp:extent cx="3155950" cy="1473200"/>
                <wp:effectExtent l="0" t="0" r="6350" b="0"/>
                <wp:wrapNone/>
                <wp:docPr id="164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0" cy="14732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F3135E" w14:textId="527C0B27" w:rsidR="00B85D3A" w:rsidRDefault="00B85D3A" w:rsidP="00B85D3A">
                            <w:pPr>
                              <w:jc w:val="center"/>
                            </w:pPr>
                            <w:r w:rsidRPr="00B85D3A">
                              <w:rPr>
                                <w:noProof/>
                              </w:rPr>
                              <w:drawing>
                                <wp:inline distT="0" distB="0" distL="0" distR="0" wp14:anchorId="3D907987" wp14:editId="67BFC12E">
                                  <wp:extent cx="853440" cy="868680"/>
                                  <wp:effectExtent l="0" t="0" r="3810" b="7620"/>
                                  <wp:docPr id="337" name="Picture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4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6EE3E26" id="Rectangle 166" o:spid="_x0000_s1043" style="position:absolute;margin-left:508pt;margin-top:0;width:248.5pt;height:116pt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" fillcolor="#f4ede2" stroked="f" strokecolor="#212120" insetpen="t">
                <v:shadow color="#dcd6d4"/>
                <v:textbox inset="2.88pt,2.88pt,2.88pt,2.88pt">
                  <w:txbxContent>
                    <w:p w14:paraId="0CF3135E" w14:textId="527C0B27" w:rsidR="00B85D3A" w:rsidRDefault="00B85D3A" w:rsidP="00B85D3A">
                      <w:pPr>
                        <w:jc w:val="center"/>
                      </w:pPr>
                      <w:r w:rsidRPr="00B85D3A">
                        <w:rPr>
                          <w:noProof/>
                        </w:rPr>
                        <w:drawing>
                          <wp:inline distT="0" distB="0" distL="0" distR="0" wp14:anchorId="3D907987" wp14:editId="67BFC12E">
                            <wp:extent cx="853440" cy="868680"/>
                            <wp:effectExtent l="0" t="0" r="3810" b="7620"/>
                            <wp:docPr id="337" name="Picture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44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 w:rsidR="00734486">
        <w:br w:type="page"/>
      </w:r>
    </w:p>
    <w:p w14:paraId="64187218" w14:textId="15EF5AF0" w:rsidR="004E644B" w:rsidRDefault="00592F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F6FCA46" wp14:editId="0482117E">
                <wp:simplePos x="0" y="0"/>
                <wp:positionH relativeFrom="column">
                  <wp:posOffset>8174597</wp:posOffset>
                </wp:positionH>
                <wp:positionV relativeFrom="paragraph">
                  <wp:posOffset>3027045</wp:posOffset>
                </wp:positionV>
                <wp:extent cx="1392494" cy="1064260"/>
                <wp:effectExtent l="0" t="0" r="0" b="0"/>
                <wp:wrapNone/>
                <wp:docPr id="34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494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BBBC80" w14:textId="637C20D1" w:rsidR="00734486" w:rsidRDefault="002F6D68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Once a deceased member is confirmed and determined to be in good standing, the payment is sometimes made available that same day</w:t>
                            </w:r>
                            <w:r w:rsidR="00592FF5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and is usually hand-delivered if </w:t>
                            </w:r>
                            <w:r w:rsidR="003D00F8">
                              <w:rPr>
                                <w:sz w:val="16"/>
                                <w:szCs w:val="16"/>
                              </w:rPr>
                              <w:t xml:space="preserve">the beneficiary is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local.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F6FCA46" id="Text Box 62" o:spid="_x0000_s1044" type="#_x0000_t202" style="position:absolute;margin-left:643.65pt;margin-top:238.35pt;width:109.65pt;height:83.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" filled="f" fillcolor="#fffffe" stroked="f" strokecolor="#212120" insetpen="t">
                <v:textbox inset="2.88pt,2.88pt,2.88pt,2.88pt">
                  <w:txbxContent>
                    <w:p w14:paraId="11BBBC80" w14:textId="637C20D1" w:rsidR="00734486" w:rsidRDefault="002F6D68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Once a deceased member is confirmed and determined to be in good standing, the payment is sometimes made available that same day</w:t>
                      </w:r>
                      <w:r w:rsidR="00592FF5">
                        <w:rPr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sz w:val="16"/>
                          <w:szCs w:val="16"/>
                        </w:rPr>
                        <w:t xml:space="preserve"> and is usually hand-delivered if </w:t>
                      </w:r>
                      <w:r w:rsidR="003D00F8">
                        <w:rPr>
                          <w:sz w:val="16"/>
                          <w:szCs w:val="16"/>
                        </w:rPr>
                        <w:t xml:space="preserve">the beneficiary is </w:t>
                      </w:r>
                      <w:r>
                        <w:rPr>
                          <w:sz w:val="16"/>
                          <w:szCs w:val="16"/>
                        </w:rPr>
                        <w:t xml:space="preserve">local.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415C174" wp14:editId="43E18BA2">
                <wp:simplePos x="0" y="0"/>
                <wp:positionH relativeFrom="column">
                  <wp:posOffset>7521515</wp:posOffset>
                </wp:positionH>
                <wp:positionV relativeFrom="paragraph">
                  <wp:posOffset>2122170</wp:posOffset>
                </wp:positionV>
                <wp:extent cx="1117600" cy="1127760"/>
                <wp:effectExtent l="0" t="0" r="0" b="0"/>
                <wp:wrapNone/>
                <wp:docPr id="34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CF172E" w14:textId="782F0E09" w:rsidR="00734486" w:rsidRPr="00170A55" w:rsidRDefault="00F97308" w:rsidP="0073448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A6F30"/>
                                <w:sz w:val="16"/>
                                <w:szCs w:val="16"/>
                              </w:rPr>
                            </w:pPr>
                            <w:r w:rsidRPr="00170A55">
                              <w:rPr>
                                <w:rFonts w:ascii="Arial" w:hAnsi="Arial" w:cs="Arial"/>
                                <w:b/>
                                <w:bCs/>
                                <w:color w:val="7A6F30"/>
                                <w:sz w:val="16"/>
                                <w:szCs w:val="16"/>
                              </w:rPr>
                              <w:t>MAPS is governed by a Board of Directors</w:t>
                            </w:r>
                            <w:r w:rsidR="00B71254" w:rsidRPr="00170A55">
                              <w:rPr>
                                <w:rFonts w:ascii="Arial" w:hAnsi="Arial" w:cs="Arial"/>
                                <w:b/>
                                <w:bCs/>
                                <w:color w:val="7A6F30"/>
                                <w:sz w:val="16"/>
                                <w:szCs w:val="16"/>
                              </w:rPr>
                              <w:t xml:space="preserve"> consisting of elected members at the Aeronautical Center.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415C174" id="Text Box 63" o:spid="_x0000_s1045" type="#_x0000_t202" style="position:absolute;margin-left:592.25pt;margin-top:167.1pt;width:88pt;height:88.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BCF172E" w14:textId="782F0E09" w:rsidR="00734486" w:rsidRPr="00170A55" w:rsidRDefault="00F97308" w:rsidP="0073448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7A6F30"/>
                          <w:sz w:val="16"/>
                          <w:szCs w:val="16"/>
                        </w:rPr>
                      </w:pPr>
                      <w:r w:rsidRPr="00170A55">
                        <w:rPr>
                          <w:rFonts w:ascii="Arial" w:hAnsi="Arial" w:cs="Arial"/>
                          <w:b/>
                          <w:bCs/>
                          <w:color w:val="7A6F30"/>
                          <w:sz w:val="16"/>
                          <w:szCs w:val="16"/>
                        </w:rPr>
                        <w:t>MAPS is governed by a Board of Directors</w:t>
                      </w:r>
                      <w:r w:rsidR="00B71254" w:rsidRPr="00170A55">
                        <w:rPr>
                          <w:rFonts w:ascii="Arial" w:hAnsi="Arial" w:cs="Arial"/>
                          <w:b/>
                          <w:bCs/>
                          <w:color w:val="7A6F30"/>
                          <w:sz w:val="16"/>
                          <w:szCs w:val="16"/>
                        </w:rPr>
                        <w:t xml:space="preserve"> consisting of elected members at the Aeronautical Center.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3B17CC7" wp14:editId="6AAF9D84">
                <wp:simplePos x="0" y="0"/>
                <wp:positionH relativeFrom="column">
                  <wp:posOffset>8664454</wp:posOffset>
                </wp:positionH>
                <wp:positionV relativeFrom="paragraph">
                  <wp:posOffset>2059819</wp:posOffset>
                </wp:positionV>
                <wp:extent cx="901791" cy="1097280"/>
                <wp:effectExtent l="0" t="0" r="0" b="0"/>
                <wp:wrapNone/>
                <wp:docPr id="34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91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E66464" w14:textId="25A09C8C" w:rsidR="00734486" w:rsidRDefault="002F6D68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Anyone can contact a MAPS officer to report a death. It will then be verified against membership for possible benefit.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3B17CC7" id="Text Box 61" o:spid="_x0000_s1046" type="#_x0000_t202" style="position:absolute;margin-left:682.25pt;margin-top:162.2pt;width:71pt;height:86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" filled="f" fillcolor="#fffffe" stroked="f" strokecolor="#212120" insetpen="t">
                <v:textbox inset="2.88pt,2.88pt,2.88pt,2.88pt">
                  <w:txbxContent>
                    <w:p w14:paraId="7DE66464" w14:textId="25A09C8C" w:rsidR="00734486" w:rsidRDefault="002F6D68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Anyone can contact a MAPS officer to report a death. It will then be verified against membership for possible benefit.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44814F3" wp14:editId="3BCD1458">
                <wp:simplePos x="0" y="0"/>
                <wp:positionH relativeFrom="column">
                  <wp:posOffset>6593113</wp:posOffset>
                </wp:positionH>
                <wp:positionV relativeFrom="paragraph">
                  <wp:posOffset>2161419</wp:posOffset>
                </wp:positionV>
                <wp:extent cx="1069219" cy="1089660"/>
                <wp:effectExtent l="0" t="0" r="0" b="0"/>
                <wp:wrapNone/>
                <wp:docPr id="34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9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EE20B9" w14:textId="51DC6444" w:rsidR="00734486" w:rsidRDefault="00534BB5" w:rsidP="00592FF5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Offices within the MAPS organization include:  a P</w:t>
                            </w:r>
                            <w:r w:rsidR="00102E91"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esident, Vice-President,</w:t>
                            </w:r>
                            <w:r w:rsidR="00592FF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Secretary</w:t>
                            </w:r>
                            <w:r w:rsidR="00592FF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and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Bookeeper</w:t>
                            </w:r>
                            <w:proofErr w:type="spellEnd"/>
                            <w:r w:rsidR="00102E91">
                              <w:rPr>
                                <w:sz w:val="16"/>
                                <w:szCs w:val="16"/>
                              </w:rPr>
                              <w:t xml:space="preserve"> who</w:t>
                            </w:r>
                            <w:r w:rsidR="00C64511">
                              <w:rPr>
                                <w:sz w:val="16"/>
                                <w:szCs w:val="16"/>
                              </w:rPr>
                              <w:t xml:space="preserve"> are re-elected bi-annually.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4814F3" id="Text Box 59" o:spid="_x0000_s1047" type="#_x0000_t202" style="position:absolute;margin-left:519.15pt;margin-top:170.2pt;width:84.2pt;height:85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" filled="f" fillcolor="#fffffe" stroked="f" strokecolor="#212120" insetpen="t">
                <v:textbox inset="2.88pt,2.88pt,2.88pt,2.88pt">
                  <w:txbxContent>
                    <w:p w14:paraId="6FEE20B9" w14:textId="51DC6444" w:rsidR="00734486" w:rsidRDefault="00534BB5" w:rsidP="00592FF5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Offices within the MAPS organization include:  a P</w:t>
                      </w:r>
                      <w:r w:rsidR="00102E91">
                        <w:rPr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sz w:val="16"/>
                          <w:szCs w:val="16"/>
                        </w:rPr>
                        <w:t>esident, Vice-President,</w:t>
                      </w:r>
                      <w:r w:rsidR="00592FF5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Secretary</w:t>
                      </w:r>
                      <w:r w:rsidR="00592FF5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and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Bookeeper</w:t>
                      </w:r>
                      <w:proofErr w:type="spellEnd"/>
                      <w:r w:rsidR="00102E91">
                        <w:rPr>
                          <w:sz w:val="16"/>
                          <w:szCs w:val="16"/>
                        </w:rPr>
                        <w:t xml:space="preserve"> who</w:t>
                      </w:r>
                      <w:r w:rsidR="00C64511">
                        <w:rPr>
                          <w:sz w:val="16"/>
                          <w:szCs w:val="16"/>
                        </w:rPr>
                        <w:t xml:space="preserve"> are re-elected bi-annually.</w:t>
                      </w:r>
                    </w:p>
                  </w:txbxContent>
                </v:textbox>
              </v:shape>
            </w:pict>
          </mc:Fallback>
        </mc:AlternateContent>
      </w:r>
      <w:r w:rsidR="00102E9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AD9149" wp14:editId="0E1A3DD6">
                <wp:simplePos x="0" y="0"/>
                <wp:positionH relativeFrom="column">
                  <wp:posOffset>6597952</wp:posOffset>
                </wp:positionH>
                <wp:positionV relativeFrom="paragraph">
                  <wp:posOffset>1861457</wp:posOffset>
                </wp:positionV>
                <wp:extent cx="978142" cy="403860"/>
                <wp:effectExtent l="0" t="0" r="0" b="0"/>
                <wp:wrapNone/>
                <wp:docPr id="3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42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60EF42" w14:textId="37B1390F" w:rsidR="00734486" w:rsidRDefault="00D236F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contact</w:t>
                            </w:r>
                            <w:r w:rsidR="00F9730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102E91">
                              <w:rPr>
                                <w:sz w:val="16"/>
                                <w:szCs w:val="16"/>
                              </w:rPr>
                              <w:t>recipient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0AD9149" id="Text Box 5" o:spid="_x0000_s1048" type="#_x0000_t202" style="position:absolute;margin-left:519.5pt;margin-top:146.55pt;width:77pt;height:3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" filled="f" fillcolor="#fffffe" stroked="f" strokecolor="#212120" insetpen="t">
                <v:textbox inset="2.88pt,2.88pt,2.88pt,2.88pt">
                  <w:txbxContent>
                    <w:p w14:paraId="2860EF42" w14:textId="37B1390F" w:rsidR="00734486" w:rsidRDefault="00D236F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contact</w:t>
                      </w:r>
                      <w:r w:rsidR="00F97308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the </w:t>
                      </w:r>
                      <w:r w:rsidR="00102E91">
                        <w:rPr>
                          <w:sz w:val="16"/>
                          <w:szCs w:val="16"/>
                        </w:rPr>
                        <w:t>recipient</w:t>
                      </w:r>
                      <w:r>
                        <w:rPr>
                          <w:sz w:val="16"/>
                          <w:szCs w:val="16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936FD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E8E67C" wp14:editId="1016A5DD">
                <wp:simplePos x="0" y="0"/>
                <wp:positionH relativeFrom="column">
                  <wp:posOffset>1376256</wp:posOffset>
                </wp:positionH>
                <wp:positionV relativeFrom="paragraph">
                  <wp:posOffset>429139</wp:posOffset>
                </wp:positionV>
                <wp:extent cx="1625600" cy="787400"/>
                <wp:effectExtent l="0" t="0" r="0" b="0"/>
                <wp:wrapNone/>
                <wp:docPr id="3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2957C1" w14:textId="0AD1C5A5" w:rsidR="00734486" w:rsidRDefault="0029132D" w:rsidP="00734486">
                            <w:pPr>
                              <w:widowControl w:val="0"/>
                              <w:spacing w:line="260" w:lineRule="exac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At a time when you want to give real meaning to your life, here’s a chance to give back to those </w:t>
                            </w:r>
                            <w:r w:rsidR="00936FD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who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mean the most to you.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56E8E67C" id="Text Box 9" o:spid="_x0000_s1049" type="#_x0000_t202" style="position:absolute;margin-left:108.35pt;margin-top:33.8pt;width:128pt;height:62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6E2957C1" w14:textId="0AD1C5A5" w:rsidR="00734486" w:rsidRDefault="0029132D" w:rsidP="00734486">
                      <w:pPr>
                        <w:widowControl w:val="0"/>
                        <w:spacing w:line="260" w:lineRule="exac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At a time when you want to give real meaning to your life, here’s a chance to give back to those </w:t>
                      </w:r>
                      <w:r w:rsidR="00936FD5">
                        <w:rPr>
                          <w:i/>
                          <w:iCs/>
                          <w:sz w:val="16"/>
                          <w:szCs w:val="16"/>
                        </w:rPr>
                        <w:t>who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mean the most to you.</w:t>
                      </w:r>
                    </w:p>
                  </w:txbxContent>
                </v:textbox>
              </v:shape>
            </w:pict>
          </mc:Fallback>
        </mc:AlternateContent>
      </w:r>
      <w:r w:rsidR="006E3243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026D78" wp14:editId="5FCD0450">
                <wp:simplePos x="0" y="0"/>
                <wp:positionH relativeFrom="column">
                  <wp:posOffset>3413760</wp:posOffset>
                </wp:positionH>
                <wp:positionV relativeFrom="paragraph">
                  <wp:posOffset>6012180</wp:posOffset>
                </wp:positionV>
                <wp:extent cx="6114415" cy="1182370"/>
                <wp:effectExtent l="0" t="0" r="635" b="0"/>
                <wp:wrapNone/>
                <wp:docPr id="3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118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077CFD" w14:textId="116AE052" w:rsidR="006E3243" w:rsidRDefault="008C4E5F" w:rsidP="00734486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 xml:space="preserve">MAPS representatives do not have to be located </w:t>
                            </w:r>
                            <w:r w:rsidR="00102E9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>within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 xml:space="preserve"> your work area, although that does make </w:t>
                            </w:r>
                            <w:r w:rsidR="00102E9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>things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 xml:space="preserve"> easier.  There are no organizational boundaries in MAPS</w:t>
                            </w:r>
                            <w:r w:rsidR="00102E9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 xml:space="preserve"> -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 xml:space="preserve"> it is based on convenience </w:t>
                            </w:r>
                            <w:r w:rsidR="00102E9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>between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 xml:space="preserve"> you and your MAPS representative.</w:t>
                            </w:r>
                          </w:p>
                          <w:p w14:paraId="3AC2D908" w14:textId="5FE7B494" w:rsidR="00734486" w:rsidRDefault="008C4E5F" w:rsidP="00734486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54C7713" w14:textId="422B8BAA" w:rsidR="008C4E5F" w:rsidRDefault="008C4E5F" w:rsidP="00734486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>It is important to note that MAPS has no authority to withhold taxes</w:t>
                            </w:r>
                            <w:r w:rsidR="002D6B1D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 xml:space="preserve"> nor does the organization give any tax advice. You should consult a tax advisor for official tax liability answers</w:t>
                            </w:r>
                            <w:r w:rsidR="00C711AF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 xml:space="preserve">.  </w:t>
                            </w:r>
                          </w:p>
                          <w:p w14:paraId="648E6F34" w14:textId="77777777" w:rsidR="006E3243" w:rsidRDefault="006E3243" w:rsidP="00734486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</w:pPr>
                          </w:p>
                          <w:p w14:paraId="23F8DF2C" w14:textId="0AABD34E" w:rsidR="00FE2495" w:rsidRDefault="00FE2495" w:rsidP="00734486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  <w:t xml:space="preserve">If you have any questions, please contact a MAPS representative or officer.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F026D78" id="Text Box 11" o:spid="_x0000_s1050" type="#_x0000_t202" style="position:absolute;margin-left:268.8pt;margin-top:473.4pt;width:481.45pt;height:93.1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" filled="f" fillcolor="#fffffe" stroked="f" strokecolor="#212120" insetpen="t">
                <v:textbox inset="2.88pt,2.88pt,2.88pt,2.88pt">
                  <w:txbxContent>
                    <w:p w14:paraId="57077CFD" w14:textId="116AE052" w:rsidR="006E3243" w:rsidRDefault="008C4E5F" w:rsidP="00734486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 xml:space="preserve">MAPS representatives do not have to be located </w:t>
                      </w:r>
                      <w:r w:rsidR="00102E9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>within</w:t>
                      </w: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 xml:space="preserve"> your work area, although that does make </w:t>
                      </w:r>
                      <w:r w:rsidR="00102E9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>things</w:t>
                      </w: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 xml:space="preserve"> easier.  There are no organizational boundaries in MAPS</w:t>
                      </w:r>
                      <w:r w:rsidR="00102E9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 xml:space="preserve"> -</w:t>
                      </w: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 xml:space="preserve"> it is based on convenience </w:t>
                      </w:r>
                      <w:r w:rsidR="00102E9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>between</w:t>
                      </w: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 xml:space="preserve"> you and your MAPS representative.</w:t>
                      </w:r>
                    </w:p>
                    <w:p w14:paraId="3AC2D908" w14:textId="5FE7B494" w:rsidR="00734486" w:rsidRDefault="008C4E5F" w:rsidP="00734486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54C7713" w14:textId="422B8BAA" w:rsidR="008C4E5F" w:rsidRDefault="008C4E5F" w:rsidP="00734486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>It is important to note that MAPS has no authority to withhold taxes</w:t>
                      </w:r>
                      <w:r w:rsidR="002D6B1D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 xml:space="preserve"> nor does the organization give any tax advice. You should consult a tax advisor for official tax liability answers</w:t>
                      </w:r>
                      <w:r w:rsidR="00C711AF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 xml:space="preserve">.  </w:t>
                      </w:r>
                    </w:p>
                    <w:p w14:paraId="648E6F34" w14:textId="77777777" w:rsidR="006E3243" w:rsidRDefault="006E3243" w:rsidP="00734486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</w:pPr>
                    </w:p>
                    <w:p w14:paraId="23F8DF2C" w14:textId="0AABD34E" w:rsidR="00FE2495" w:rsidRDefault="00FE2495" w:rsidP="00734486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  <w:t xml:space="preserve">If you have any questions, please contact a MAPS representative or officer. </w:t>
                      </w:r>
                    </w:p>
                  </w:txbxContent>
                </v:textbox>
              </v:shape>
            </w:pict>
          </mc:Fallback>
        </mc:AlternateContent>
      </w:r>
      <w:r w:rsidR="0013283C">
        <w:rPr>
          <w:noProof/>
        </w:rPr>
        <w:drawing>
          <wp:anchor distT="0" distB="0" distL="114300" distR="114300" simplePos="0" relativeHeight="251570686" behindDoc="0" locked="0" layoutInCell="1" allowOverlap="1" wp14:anchorId="1C035096" wp14:editId="5804413A">
            <wp:simplePos x="0" y="0"/>
            <wp:positionH relativeFrom="column">
              <wp:posOffset>3131820</wp:posOffset>
            </wp:positionH>
            <wp:positionV relativeFrom="paragraph">
              <wp:posOffset>4038600</wp:posOffset>
            </wp:positionV>
            <wp:extent cx="1941830" cy="1637030"/>
            <wp:effectExtent l="0" t="0" r="1270" b="127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r="1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70A55">
        <w:rPr>
          <w:noProof/>
        </w:rPr>
        <w:drawing>
          <wp:anchor distT="0" distB="0" distL="114300" distR="114300" simplePos="0" relativeHeight="251571710" behindDoc="0" locked="0" layoutInCell="1" allowOverlap="1" wp14:anchorId="5E2DB4B4" wp14:editId="07E6FA77">
            <wp:simplePos x="0" y="0"/>
            <wp:positionH relativeFrom="column">
              <wp:posOffset>5067300</wp:posOffset>
            </wp:positionH>
            <wp:positionV relativeFrom="paragraph">
              <wp:posOffset>4038600</wp:posOffset>
            </wp:positionV>
            <wp:extent cx="1941830" cy="1637030"/>
            <wp:effectExtent l="0" t="0" r="1270" b="127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1" b="1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97CDF">
        <w:rPr>
          <w:noProof/>
        </w:rPr>
        <w:drawing>
          <wp:anchor distT="0" distB="0" distL="114300" distR="114300" simplePos="0" relativeHeight="251684352" behindDoc="0" locked="0" layoutInCell="1" allowOverlap="1" wp14:anchorId="5E019FF7" wp14:editId="02DE197E">
            <wp:simplePos x="0" y="0"/>
            <wp:positionH relativeFrom="column">
              <wp:posOffset>83820</wp:posOffset>
            </wp:positionH>
            <wp:positionV relativeFrom="paragraph">
              <wp:posOffset>350520</wp:posOffset>
            </wp:positionV>
            <wp:extent cx="1143000" cy="914400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r="1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06C04">
        <w:rPr>
          <w:noProof/>
        </w:rPr>
        <w:drawing>
          <wp:anchor distT="0" distB="0" distL="114300" distR="114300" simplePos="0" relativeHeight="251569662" behindDoc="0" locked="0" layoutInCell="1" allowOverlap="1" wp14:anchorId="3BBB0BE2" wp14:editId="584EA0C9">
            <wp:simplePos x="0" y="0"/>
            <wp:positionH relativeFrom="column">
              <wp:posOffset>7018020</wp:posOffset>
            </wp:positionH>
            <wp:positionV relativeFrom="paragraph">
              <wp:posOffset>4038600</wp:posOffset>
            </wp:positionV>
            <wp:extent cx="1942465" cy="1637030"/>
            <wp:effectExtent l="0" t="0" r="635" b="127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8" r="1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5745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17ABA8" wp14:editId="6203CC9D">
                <wp:simplePos x="0" y="0"/>
                <wp:positionH relativeFrom="column">
                  <wp:posOffset>3409950</wp:posOffset>
                </wp:positionH>
                <wp:positionV relativeFrom="paragraph">
                  <wp:posOffset>5777865</wp:posOffset>
                </wp:positionV>
                <wp:extent cx="2547620" cy="308610"/>
                <wp:effectExtent l="0" t="0" r="5080" b="0"/>
                <wp:wrapNone/>
                <wp:docPr id="30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54D444" w14:textId="2B8FAEA4" w:rsidR="00734486" w:rsidRDefault="008C4E5F" w:rsidP="0073448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4"/>
                                <w:szCs w:val="24"/>
                              </w:rPr>
                              <w:t xml:space="preserve">Keeping it </w:t>
                            </w:r>
                            <w:r w:rsidR="002D6B1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4"/>
                                <w:szCs w:val="24"/>
                              </w:rPr>
                              <w:t>imple</w:t>
                            </w:r>
                            <w:r w:rsidR="0073448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617ABA8" id="Text Box 7" o:spid="_x0000_s1051" type="#_x0000_t202" style="position:absolute;margin-left:268.5pt;margin-top:454.95pt;width:200.6pt;height:24.3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" filled="f" fillcolor="#fffffe" stroked="f" strokecolor="#212120" insetpen="t">
                <v:textbox inset="2.88pt,2.88pt,2.88pt,2.88pt">
                  <w:txbxContent>
                    <w:p w14:paraId="2E54D444" w14:textId="2B8FAEA4" w:rsidR="00734486" w:rsidRDefault="008C4E5F" w:rsidP="0073448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4"/>
                          <w:szCs w:val="24"/>
                        </w:rPr>
                        <w:t xml:space="preserve">Keeping it </w:t>
                      </w:r>
                      <w:r w:rsidR="002D6B1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4"/>
                          <w:szCs w:val="24"/>
                        </w:rPr>
                        <w:t>imple</w:t>
                      </w:r>
                      <w:r w:rsidR="0073448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64511" w:rsidRPr="00C020CB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8601CC0" wp14:editId="15790E87">
                <wp:simplePos x="0" y="0"/>
                <wp:positionH relativeFrom="column">
                  <wp:posOffset>6598920</wp:posOffset>
                </wp:positionH>
                <wp:positionV relativeFrom="paragraph">
                  <wp:posOffset>3284220</wp:posOffset>
                </wp:positionV>
                <wp:extent cx="1386840" cy="731520"/>
                <wp:effectExtent l="0" t="0" r="3810" b="0"/>
                <wp:wrapNone/>
                <wp:docPr id="33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AF5A82" w14:textId="1FD72AA2" w:rsidR="00C020CB" w:rsidRDefault="004063EC" w:rsidP="00C020C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All collected donations are stored in a non-interest bearing account at the True Sky Credit Union.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8601CC0" id="_x0000_s1052" type="#_x0000_t202" style="position:absolute;margin-left:519.6pt;margin-top:258.6pt;width:109.2pt;height:57.6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" filled="f" fillcolor="#fffffe" stroked="f" strokecolor="#212120" insetpen="t">
                <v:textbox inset="2.88pt,2.88pt,2.88pt,2.88pt">
                  <w:txbxContent>
                    <w:p w14:paraId="55AF5A82" w14:textId="1FD72AA2" w:rsidR="00C020CB" w:rsidRDefault="004063EC" w:rsidP="00C020CB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All collected donations are stored in a non-interest bearing account at the True Sky Credit Union.</w:t>
                      </w:r>
                    </w:p>
                  </w:txbxContent>
                </v:textbox>
              </v:shape>
            </w:pict>
          </mc:Fallback>
        </mc:AlternateContent>
      </w:r>
      <w:r w:rsidR="00C82BD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2F2C7A2" wp14:editId="534F93C0">
                <wp:simplePos x="0" y="0"/>
                <wp:positionH relativeFrom="column">
                  <wp:posOffset>6591300</wp:posOffset>
                </wp:positionH>
                <wp:positionV relativeFrom="paragraph">
                  <wp:posOffset>1303021</wp:posOffset>
                </wp:positionV>
                <wp:extent cx="1446530" cy="617220"/>
                <wp:effectExtent l="0" t="0" r="1270" b="0"/>
                <wp:wrapNone/>
                <wp:docPr id="3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59DE65" w14:textId="50529782" w:rsidR="00C82BD0" w:rsidRDefault="0005000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It </w:t>
                            </w:r>
                            <w:r w:rsidR="00C82BD0">
                              <w:rPr>
                                <w:sz w:val="16"/>
                                <w:szCs w:val="16"/>
                              </w:rPr>
                              <w:t xml:space="preserve">is the responsibility of each member to keep </w:t>
                            </w:r>
                            <w:r w:rsidR="00102E91">
                              <w:rPr>
                                <w:sz w:val="16"/>
                                <w:szCs w:val="16"/>
                              </w:rPr>
                              <w:t>their</w:t>
                            </w:r>
                            <w:r w:rsidR="00C82BD0">
                              <w:rPr>
                                <w:sz w:val="16"/>
                                <w:szCs w:val="16"/>
                              </w:rPr>
                              <w:t xml:space="preserve"> beneficiary up-to-date as this is the primary means used by MAPS officers 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2F2C7A2" id="Text Box 58" o:spid="_x0000_s1053" type="#_x0000_t202" style="position:absolute;margin-left:519pt;margin-top:102.6pt;width:113.9pt;height:48.6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" filled="f" fillcolor="#fffffe" stroked="f" strokecolor="#212120" insetpen="t">
                <v:textbox inset="2.88pt,2.88pt,2.88pt,2.88pt">
                  <w:txbxContent>
                    <w:p w14:paraId="5F59DE65" w14:textId="50529782" w:rsidR="00C82BD0" w:rsidRDefault="0005000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It </w:t>
                      </w:r>
                      <w:r w:rsidR="00C82BD0">
                        <w:rPr>
                          <w:sz w:val="16"/>
                          <w:szCs w:val="16"/>
                        </w:rPr>
                        <w:t xml:space="preserve">is the responsibility of each member to keep </w:t>
                      </w:r>
                      <w:r w:rsidR="00102E91">
                        <w:rPr>
                          <w:sz w:val="16"/>
                          <w:szCs w:val="16"/>
                        </w:rPr>
                        <w:t>their</w:t>
                      </w:r>
                      <w:r w:rsidR="00C82BD0">
                        <w:rPr>
                          <w:sz w:val="16"/>
                          <w:szCs w:val="16"/>
                        </w:rPr>
                        <w:t xml:space="preserve"> beneficiary </w:t>
                      </w:r>
                      <w:proofErr w:type="gramStart"/>
                      <w:r w:rsidR="00C82BD0">
                        <w:rPr>
                          <w:sz w:val="16"/>
                          <w:szCs w:val="16"/>
                        </w:rPr>
                        <w:t>up-to-date</w:t>
                      </w:r>
                      <w:proofErr w:type="gramEnd"/>
                      <w:r w:rsidR="00C82BD0">
                        <w:rPr>
                          <w:sz w:val="16"/>
                          <w:szCs w:val="16"/>
                        </w:rPr>
                        <w:t xml:space="preserve"> as this is the primary means used by MAPS officers to</w:t>
                      </w:r>
                    </w:p>
                  </w:txbxContent>
                </v:textbox>
              </v:shape>
            </w:pict>
          </mc:Fallback>
        </mc:AlternateContent>
      </w:r>
      <w:r w:rsidR="0065255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95A4D43" wp14:editId="3E21530B">
                <wp:simplePos x="0" y="0"/>
                <wp:positionH relativeFrom="column">
                  <wp:posOffset>5052060</wp:posOffset>
                </wp:positionH>
                <wp:positionV relativeFrom="paragraph">
                  <wp:posOffset>2263140</wp:posOffset>
                </wp:positionV>
                <wp:extent cx="1446530" cy="1775460"/>
                <wp:effectExtent l="0" t="0" r="1270" b="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6A1D0C" w14:textId="692F6974" w:rsidR="00C21984" w:rsidRDefault="0012409C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Who</w:t>
                            </w:r>
                            <w:r w:rsidR="00102E9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s Your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Beneficary</w:t>
                            </w:r>
                            <w:proofErr w:type="spellEnd"/>
                            <w:r w:rsidR="00C2198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9E94EE5" w14:textId="6B7AB499" w:rsidR="00734486" w:rsidRDefault="0012409C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Every member is required to list at least two beneficiaries, although only the primary benefic</w:t>
                            </w:r>
                            <w:r w:rsidR="00102E91"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ary </w:t>
                            </w:r>
                            <w:r w:rsidR="0001023C">
                              <w:rPr>
                                <w:sz w:val="16"/>
                                <w:szCs w:val="16"/>
                              </w:rPr>
                              <w:t xml:space="preserve">would be the one receiving </w:t>
                            </w:r>
                            <w:r w:rsidR="00102E91">
                              <w:rPr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="0001023C">
                              <w:rPr>
                                <w:sz w:val="16"/>
                                <w:szCs w:val="16"/>
                              </w:rPr>
                              <w:t>payment. A beneficiary is defined as a living person having an address and a phone number and they must b</w:t>
                            </w:r>
                            <w:r w:rsidR="00CD495E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="0001023C">
                              <w:rPr>
                                <w:sz w:val="16"/>
                                <w:szCs w:val="16"/>
                              </w:rPr>
                              <w:t xml:space="preserve"> 18 </w:t>
                            </w:r>
                            <w:r w:rsidR="00652556">
                              <w:rPr>
                                <w:sz w:val="16"/>
                                <w:szCs w:val="16"/>
                              </w:rPr>
                              <w:t xml:space="preserve">years of age or older.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5A4D43" id="Text Box 57" o:spid="_x0000_s1054" type="#_x0000_t202" style="position:absolute;margin-left:397.8pt;margin-top:178.2pt;width:113.9pt;height:139.8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" filled="f" fillcolor="#fffffe" stroked="f" strokecolor="#212120" insetpen="t">
                <v:textbox inset="2.88pt,2.88pt,2.88pt,2.88pt">
                  <w:txbxContent>
                    <w:p w14:paraId="686A1D0C" w14:textId="692F6974" w:rsidR="00C21984" w:rsidRDefault="0012409C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>Who</w:t>
                      </w:r>
                      <w:r w:rsidR="00102E9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 I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s Your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>Beneficary</w:t>
                      </w:r>
                      <w:proofErr w:type="spellEnd"/>
                      <w:r w:rsidR="00C2198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9E94EE5" w14:textId="6B7AB499" w:rsidR="00734486" w:rsidRDefault="0012409C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Every member is required to list at least two beneficiaries, although only the primary benefic</w:t>
                      </w:r>
                      <w:r w:rsidR="00102E91">
                        <w:rPr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sz w:val="16"/>
                          <w:szCs w:val="16"/>
                        </w:rPr>
                        <w:t xml:space="preserve">ary </w:t>
                      </w:r>
                      <w:r w:rsidR="0001023C">
                        <w:rPr>
                          <w:sz w:val="16"/>
                          <w:szCs w:val="16"/>
                        </w:rPr>
                        <w:t xml:space="preserve">would be the one receiving </w:t>
                      </w:r>
                      <w:r w:rsidR="00102E91">
                        <w:rPr>
                          <w:sz w:val="16"/>
                          <w:szCs w:val="16"/>
                        </w:rPr>
                        <w:t xml:space="preserve">a </w:t>
                      </w:r>
                      <w:r w:rsidR="0001023C">
                        <w:rPr>
                          <w:sz w:val="16"/>
                          <w:szCs w:val="16"/>
                        </w:rPr>
                        <w:t>payment. A beneficiary is defined as a living person having an address and a phone number and they must b</w:t>
                      </w:r>
                      <w:r w:rsidR="00CD495E">
                        <w:rPr>
                          <w:sz w:val="16"/>
                          <w:szCs w:val="16"/>
                        </w:rPr>
                        <w:t>e</w:t>
                      </w:r>
                      <w:r w:rsidR="0001023C">
                        <w:rPr>
                          <w:sz w:val="16"/>
                          <w:szCs w:val="16"/>
                        </w:rPr>
                        <w:t xml:space="preserve"> 18 </w:t>
                      </w:r>
                      <w:r w:rsidR="00652556">
                        <w:rPr>
                          <w:sz w:val="16"/>
                          <w:szCs w:val="16"/>
                        </w:rPr>
                        <w:t xml:space="preserve">years of age or older.  </w:t>
                      </w:r>
                    </w:p>
                  </w:txbxContent>
                </v:textbox>
              </v:shape>
            </w:pict>
          </mc:Fallback>
        </mc:AlternateContent>
      </w:r>
      <w:r w:rsidR="0083152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2CB1AD" wp14:editId="5D544AA8">
                <wp:simplePos x="0" y="0"/>
                <wp:positionH relativeFrom="column">
                  <wp:posOffset>3528060</wp:posOffset>
                </wp:positionH>
                <wp:positionV relativeFrom="paragraph">
                  <wp:posOffset>1280160</wp:posOffset>
                </wp:positionV>
                <wp:extent cx="1446530" cy="2741295"/>
                <wp:effectExtent l="0" t="0" r="1270" b="190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74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293AAA" w14:textId="358D56C9" w:rsidR="00C21984" w:rsidRDefault="00927862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What</w:t>
                            </w:r>
                            <w:r w:rsidR="00936FD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s Required</w:t>
                            </w:r>
                            <w:r w:rsidR="00C2198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2BC855E" w14:textId="752566FF" w:rsidR="00734486" w:rsidRDefault="00927862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There is no membership fee to join.  You can enroll by visiting the website and completing a MAPS Beneficiary Card. Once completed, ensure that a MAPS representative or officer </w:t>
                            </w:r>
                            <w:r w:rsidR="00880097">
                              <w:rPr>
                                <w:sz w:val="16"/>
                                <w:szCs w:val="16"/>
                              </w:rPr>
                              <w:t>receives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your card.  You will then be notified whenever there is a death in our MAPS family.  All members will donate $5 within </w:t>
                            </w:r>
                            <w:r w:rsidR="00FF7F5B">
                              <w:rPr>
                                <w:sz w:val="16"/>
                                <w:szCs w:val="16"/>
                              </w:rPr>
                              <w:t xml:space="preserve">six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working days after official notification.</w:t>
                            </w:r>
                            <w:r w:rsidR="00FD48F5">
                              <w:rPr>
                                <w:sz w:val="16"/>
                                <w:szCs w:val="16"/>
                              </w:rPr>
                              <w:t xml:space="preserve"> Your membership will </w:t>
                            </w:r>
                            <w:r w:rsidR="00102E91">
                              <w:rPr>
                                <w:sz w:val="16"/>
                                <w:szCs w:val="16"/>
                              </w:rPr>
                              <w:t>remain effective</w:t>
                            </w:r>
                            <w:r w:rsidR="00DA6E0B">
                              <w:rPr>
                                <w:sz w:val="16"/>
                                <w:szCs w:val="16"/>
                              </w:rPr>
                              <w:t xml:space="preserve">, as </w:t>
                            </w:r>
                            <w:r w:rsidR="00ED4D1B">
                              <w:rPr>
                                <w:sz w:val="16"/>
                                <w:szCs w:val="16"/>
                              </w:rPr>
                              <w:t xml:space="preserve">long as </w:t>
                            </w:r>
                            <w:r w:rsidR="00DA6E0B">
                              <w:rPr>
                                <w:sz w:val="16"/>
                                <w:szCs w:val="16"/>
                              </w:rPr>
                              <w:t>you continue to donate whenever a death announcement</w:t>
                            </w:r>
                            <w:r w:rsidR="00ED4D1B">
                              <w:rPr>
                                <w:sz w:val="16"/>
                                <w:szCs w:val="16"/>
                              </w:rPr>
                              <w:t xml:space="preserve"> is distributed and donations </w:t>
                            </w:r>
                            <w:r w:rsidR="00102E91">
                              <w:rPr>
                                <w:sz w:val="16"/>
                                <w:szCs w:val="16"/>
                              </w:rPr>
                              <w:t xml:space="preserve">are </w:t>
                            </w:r>
                            <w:r w:rsidR="00ED4D1B">
                              <w:rPr>
                                <w:sz w:val="16"/>
                                <w:szCs w:val="16"/>
                              </w:rPr>
                              <w:t xml:space="preserve">made. </w:t>
                            </w:r>
                          </w:p>
                          <w:p w14:paraId="7A8A4802" w14:textId="77777777" w:rsidR="00A55889" w:rsidRDefault="00A5588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F2CB1AD" id="Text Box 4" o:spid="_x0000_s1055" type="#_x0000_t202" style="position:absolute;margin-left:277.8pt;margin-top:100.8pt;width:113.9pt;height:215.8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" filled="f" fillcolor="#fffffe" stroked="f" strokecolor="#212120" insetpen="t">
                <v:textbox inset="2.88pt,2.88pt,2.88pt,2.88pt">
                  <w:txbxContent>
                    <w:p w14:paraId="72293AAA" w14:textId="358D56C9" w:rsidR="00C21984" w:rsidRDefault="00927862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>What</w:t>
                      </w:r>
                      <w:r w:rsidR="00936FD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 I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>s Required</w:t>
                      </w:r>
                      <w:r w:rsidR="00C2198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2BC855E" w14:textId="752566FF" w:rsidR="00734486" w:rsidRDefault="00927862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There is no membership fee to join.  You can enroll by visiting the website and completing a MAPS Beneficiary Card. Once completed, ensure that a MAPS representative or officer </w:t>
                      </w:r>
                      <w:r w:rsidR="00880097">
                        <w:rPr>
                          <w:sz w:val="16"/>
                          <w:szCs w:val="16"/>
                        </w:rPr>
                        <w:t>receives</w:t>
                      </w:r>
                      <w:r>
                        <w:rPr>
                          <w:sz w:val="16"/>
                          <w:szCs w:val="16"/>
                        </w:rPr>
                        <w:t xml:space="preserve"> your card.  You will then be notified whenever there is a death in our MAPS family.  All members will donate $5 within </w:t>
                      </w:r>
                      <w:r w:rsidR="00FF7F5B">
                        <w:rPr>
                          <w:sz w:val="16"/>
                          <w:szCs w:val="16"/>
                        </w:rPr>
                        <w:t xml:space="preserve">six </w:t>
                      </w:r>
                      <w:r>
                        <w:rPr>
                          <w:sz w:val="16"/>
                          <w:szCs w:val="16"/>
                        </w:rPr>
                        <w:t>working days after official notification.</w:t>
                      </w:r>
                      <w:r w:rsidR="00FD48F5">
                        <w:rPr>
                          <w:sz w:val="16"/>
                          <w:szCs w:val="16"/>
                        </w:rPr>
                        <w:t xml:space="preserve"> Your membership will </w:t>
                      </w:r>
                      <w:r w:rsidR="00102E91">
                        <w:rPr>
                          <w:sz w:val="16"/>
                          <w:szCs w:val="16"/>
                        </w:rPr>
                        <w:t>remain effective</w:t>
                      </w:r>
                      <w:r w:rsidR="00DA6E0B">
                        <w:rPr>
                          <w:sz w:val="16"/>
                          <w:szCs w:val="16"/>
                        </w:rPr>
                        <w:t xml:space="preserve">, as </w:t>
                      </w:r>
                      <w:r w:rsidR="00ED4D1B">
                        <w:rPr>
                          <w:sz w:val="16"/>
                          <w:szCs w:val="16"/>
                        </w:rPr>
                        <w:t xml:space="preserve">long as </w:t>
                      </w:r>
                      <w:r w:rsidR="00DA6E0B">
                        <w:rPr>
                          <w:sz w:val="16"/>
                          <w:szCs w:val="16"/>
                        </w:rPr>
                        <w:t>you continue to donate whenever a death announcement</w:t>
                      </w:r>
                      <w:r w:rsidR="00ED4D1B">
                        <w:rPr>
                          <w:sz w:val="16"/>
                          <w:szCs w:val="16"/>
                        </w:rPr>
                        <w:t xml:space="preserve"> is </w:t>
                      </w:r>
                      <w:proofErr w:type="gramStart"/>
                      <w:r w:rsidR="00ED4D1B">
                        <w:rPr>
                          <w:sz w:val="16"/>
                          <w:szCs w:val="16"/>
                        </w:rPr>
                        <w:t>distributed</w:t>
                      </w:r>
                      <w:proofErr w:type="gramEnd"/>
                      <w:r w:rsidR="00ED4D1B">
                        <w:rPr>
                          <w:sz w:val="16"/>
                          <w:szCs w:val="16"/>
                        </w:rPr>
                        <w:t xml:space="preserve"> and donations </w:t>
                      </w:r>
                      <w:r w:rsidR="00102E91">
                        <w:rPr>
                          <w:sz w:val="16"/>
                          <w:szCs w:val="16"/>
                        </w:rPr>
                        <w:t xml:space="preserve">are </w:t>
                      </w:r>
                      <w:r w:rsidR="00ED4D1B">
                        <w:rPr>
                          <w:sz w:val="16"/>
                          <w:szCs w:val="16"/>
                        </w:rPr>
                        <w:t xml:space="preserve">made. </w:t>
                      </w:r>
                    </w:p>
                    <w:p w14:paraId="7A8A4802" w14:textId="77777777" w:rsidR="00A55889" w:rsidRDefault="00A55889"/>
                  </w:txbxContent>
                </v:textbox>
              </v:shape>
            </w:pict>
          </mc:Fallback>
        </mc:AlternateContent>
      </w:r>
      <w:r w:rsidR="002C6BE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E2C7C0" wp14:editId="31E8AA6E">
                <wp:simplePos x="0" y="0"/>
                <wp:positionH relativeFrom="column">
                  <wp:posOffset>3307080</wp:posOffset>
                </wp:positionH>
                <wp:positionV relativeFrom="paragraph">
                  <wp:posOffset>531495</wp:posOffset>
                </wp:positionV>
                <wp:extent cx="6066790" cy="792480"/>
                <wp:effectExtent l="0" t="0" r="0" b="7620"/>
                <wp:wrapNone/>
                <wp:docPr id="3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79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745525" w14:textId="6603C755" w:rsidR="00734486" w:rsidRDefault="00FA090B" w:rsidP="00734486">
                            <w:pPr>
                              <w:widowControl w:val="0"/>
                              <w:spacing w:line="260" w:lineRule="exac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Most everyone employed at the Mike Monroney Aeronautical Cent</w:t>
                            </w:r>
                            <w:r w:rsidR="0094158B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er is eligible to join the MAPS Program.  Any full time employee or full time contractor serving an appointment of 1-year or more is eligible to participate.</w:t>
                            </w:r>
                            <w:r w:rsidR="00E62FF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Employees of tenant organizations can participate as long</w:t>
                            </w:r>
                            <w:r w:rsidR="002C6BE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as </w:t>
                            </w:r>
                            <w:r w:rsidR="00D141A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the employee is physically located at </w:t>
                            </w:r>
                            <w:r w:rsidR="002C6BE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the Aeronautical Center. True Sky Credit Union employees and permanent (non-Civil Service) employees of the </w:t>
                            </w:r>
                            <w:proofErr w:type="spellStart"/>
                            <w:r w:rsidR="002C6BE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="002C6BE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FAA Employees Association are also eligible.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AE2C7C0" id="Text Box 10" o:spid="_x0000_s1055" type="#_x0000_t202" style="position:absolute;margin-left:260.4pt;margin-top:41.85pt;width:477.7pt;height:62.4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" filled="f" fillcolor="#fffffe" stroked="f" strokecolor="#212120" insetpen="t">
                <v:textbox inset="2.88pt,2.88pt,2.88pt,2.88pt">
                  <w:txbxContent>
                    <w:p w14:paraId="1A745525" w14:textId="6603C755" w:rsidR="00734486" w:rsidRDefault="00FA090B" w:rsidP="00734486">
                      <w:pPr>
                        <w:widowControl w:val="0"/>
                        <w:spacing w:line="260" w:lineRule="exac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Most everyone employed at the Mike Monroney Aeronautical Cent</w:t>
                      </w:r>
                      <w:r w:rsidR="0094158B">
                        <w:rPr>
                          <w:i/>
                          <w:iCs/>
                          <w:sz w:val="16"/>
                          <w:szCs w:val="16"/>
                        </w:rPr>
                        <w:t>er is eligible to join the MAPS Program.  Any full time employee or full time contractor serving an appointment of 1-year or more is eligible to participate.</w:t>
                      </w:r>
                      <w:r w:rsidR="00E62FF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Employees of tenant organizations can participate as long</w:t>
                      </w:r>
                      <w:r w:rsidR="002C6BE1">
                        <w:rPr>
                          <w:i/>
                          <w:iCs/>
                          <w:sz w:val="16"/>
                          <w:szCs w:val="16"/>
                        </w:rPr>
                        <w:t xml:space="preserve"> as </w:t>
                      </w:r>
                      <w:r w:rsidR="00D141AE">
                        <w:rPr>
                          <w:i/>
                          <w:iCs/>
                          <w:sz w:val="16"/>
                          <w:szCs w:val="16"/>
                        </w:rPr>
                        <w:t xml:space="preserve">the employee is physically located at </w:t>
                      </w:r>
                      <w:r w:rsidR="002C6BE1">
                        <w:rPr>
                          <w:i/>
                          <w:iCs/>
                          <w:sz w:val="16"/>
                          <w:szCs w:val="16"/>
                        </w:rPr>
                        <w:t xml:space="preserve">the Aeronautical Center. True Sky Credit Union employees and permanent (non-Civil Service) employees of the </w:t>
                      </w:r>
                      <w:proofErr w:type="spellStart"/>
                      <w:r w:rsidR="002C6BE1">
                        <w:rPr>
                          <w:i/>
                          <w:iCs/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="002C6BE1">
                        <w:rPr>
                          <w:i/>
                          <w:iCs/>
                          <w:sz w:val="16"/>
                          <w:szCs w:val="16"/>
                        </w:rPr>
                        <w:t xml:space="preserve"> FAA Employees Association are also eligible. </w:t>
                      </w:r>
                    </w:p>
                  </w:txbxContent>
                </v:textbox>
              </v:shape>
            </w:pict>
          </mc:Fallback>
        </mc:AlternateContent>
      </w:r>
      <w:r w:rsidR="002C6BE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AE39CB6" wp14:editId="7782D630">
                <wp:simplePos x="0" y="0"/>
                <wp:positionH relativeFrom="column">
                  <wp:posOffset>3305175</wp:posOffset>
                </wp:positionH>
                <wp:positionV relativeFrom="paragraph">
                  <wp:posOffset>123825</wp:posOffset>
                </wp:positionV>
                <wp:extent cx="3850005" cy="493395"/>
                <wp:effectExtent l="0" t="0" r="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00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FFD3A8" w14:textId="0AD63C81" w:rsidR="00734486" w:rsidRDefault="00FA090B" w:rsidP="00734486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How the MAPS Program Works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AE39CB6" id="Text Box 14" o:spid="_x0000_s1056" type="#_x0000_t202" style="position:absolute;margin-left:260.25pt;margin-top:9.75pt;width:303.15pt;height:38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" filled="f" fillcolor="#fffffe" stroked="f" strokecolor="#212120" insetpen="t">
                <v:textbox inset="2.88pt,2.88pt,2.88pt,2.88pt">
                  <w:txbxContent>
                    <w:p w14:paraId="0AFFD3A8" w14:textId="0AD63C81" w:rsidR="00734486" w:rsidRDefault="00FA090B" w:rsidP="00734486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How the MAPS Program Works</w:t>
                      </w:r>
                    </w:p>
                  </w:txbxContent>
                </v:textbox>
              </v:shape>
            </w:pict>
          </mc:Fallback>
        </mc:AlternateContent>
      </w:r>
      <w:r w:rsidR="002B34B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9081F6" wp14:editId="59F6D207">
                <wp:simplePos x="0" y="0"/>
                <wp:positionH relativeFrom="column">
                  <wp:posOffset>236220</wp:posOffset>
                </wp:positionH>
                <wp:positionV relativeFrom="paragraph">
                  <wp:posOffset>1668780</wp:posOffset>
                </wp:positionV>
                <wp:extent cx="2800350" cy="2352675"/>
                <wp:effectExtent l="0" t="0" r="0" b="9525"/>
                <wp:wrapNone/>
                <wp:docPr id="3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BCDA5F" w14:textId="056233ED" w:rsidR="0029132D" w:rsidRDefault="00936FD5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936FD5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132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MAPS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program</w:t>
                            </w:r>
                            <w:r w:rsidR="0029132D">
                              <w:rPr>
                                <w:sz w:val="16"/>
                                <w:szCs w:val="16"/>
                              </w:rPr>
                              <w:t xml:space="preserve"> began in 1962 at the Mike Monroney Aeronautical Center. It is a voluntary organization, one that is supported by employees and is a way of contributing to the loved ones of an eligible MAPS member</w:t>
                            </w:r>
                            <w:r w:rsidR="00CD495E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="0029132D">
                              <w:rPr>
                                <w:sz w:val="16"/>
                                <w:szCs w:val="16"/>
                              </w:rPr>
                              <w:t xml:space="preserve"> should they pass away. </w:t>
                            </w:r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132D">
                              <w:rPr>
                                <w:sz w:val="16"/>
                                <w:szCs w:val="16"/>
                              </w:rPr>
                              <w:t xml:space="preserve">The premise of the organization is </w:t>
                            </w:r>
                            <w:r w:rsidR="0029132D" w:rsidRPr="00936FD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families helping families</w:t>
                            </w:r>
                            <w:r w:rsidR="0029132D">
                              <w:rPr>
                                <w:sz w:val="16"/>
                                <w:szCs w:val="16"/>
                              </w:rPr>
                              <w:t>.  MAPS is a charitable, benevolent organization that is bound in good faith by Articles of Agreement. A copy of this Agreement is found on the organization’s website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(www.eamaps.org)</w:t>
                            </w:r>
                            <w:r w:rsidR="0029132D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2DDF0E5E" w14:textId="1885EBC1" w:rsidR="0029132D" w:rsidRDefault="002B34B8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 organization’s officers are responsible for facilitating the collection and distribution of all donations.  Membership in MAPS becomes a moral obligation between participating members and the designated beneficiary of a deceased member.</w:t>
                            </w:r>
                          </w:p>
                          <w:p w14:paraId="64B1FA77" w14:textId="112F7897" w:rsidR="002B34B8" w:rsidRDefault="00FA090B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Membership </w:t>
                            </w:r>
                            <w:r w:rsidR="00936FD5">
                              <w:rPr>
                                <w:sz w:val="16"/>
                                <w:szCs w:val="16"/>
                              </w:rPr>
                              <w:t xml:space="preserve">only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requires a $5 donation anytime a member passes away.  For decades, MAPS </w:t>
                            </w:r>
                            <w:r w:rsidR="00936FD5">
                              <w:rPr>
                                <w:sz w:val="16"/>
                                <w:szCs w:val="16"/>
                              </w:rPr>
                              <w:t>has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ma</w:t>
                            </w:r>
                            <w:r w:rsidR="00936FD5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 the burden of losing someone a little </w:t>
                            </w:r>
                            <w:r w:rsidR="00936FD5">
                              <w:rPr>
                                <w:sz w:val="16"/>
                                <w:szCs w:val="16"/>
                              </w:rPr>
                              <w:t>less troublesome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59081F6" id="Text Box 12" o:spid="_x0000_s1058" type="#_x0000_t202" style="position:absolute;margin-left:18.6pt;margin-top:131.4pt;width:220.5pt;height:185.2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" filled="f" fillcolor="#fffffe" stroked="f" strokecolor="#212120" insetpen="t">
                <v:textbox inset="2.88pt,2.88pt,2.88pt,2.88pt">
                  <w:txbxContent>
                    <w:p w14:paraId="7FBCDA5F" w14:textId="056233ED" w:rsidR="0029132D" w:rsidRDefault="00936FD5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936FD5">
                        <w:rPr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29132D">
                        <w:rPr>
                          <w:b/>
                          <w:bCs/>
                          <w:sz w:val="16"/>
                          <w:szCs w:val="16"/>
                        </w:rPr>
                        <w:t xml:space="preserve">MAPS </w:t>
                      </w:r>
                      <w:r>
                        <w:rPr>
                          <w:sz w:val="16"/>
                          <w:szCs w:val="16"/>
                        </w:rPr>
                        <w:t>program</w:t>
                      </w:r>
                      <w:r w:rsidR="0029132D">
                        <w:rPr>
                          <w:sz w:val="16"/>
                          <w:szCs w:val="16"/>
                        </w:rPr>
                        <w:t xml:space="preserve"> began in 1962 at the Mike Monroney Aeronautical Center. It is a voluntary organization, one that is supported by employees and is a way of contributing to the loved ones of an eligible MAPS member</w:t>
                      </w:r>
                      <w:r w:rsidR="00CD495E">
                        <w:rPr>
                          <w:sz w:val="16"/>
                          <w:szCs w:val="16"/>
                        </w:rPr>
                        <w:t>,</w:t>
                      </w:r>
                      <w:r w:rsidR="0029132D">
                        <w:rPr>
                          <w:sz w:val="16"/>
                          <w:szCs w:val="16"/>
                        </w:rPr>
                        <w:t xml:space="preserve"> should they pass away. </w:t>
                      </w:r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29132D">
                        <w:rPr>
                          <w:sz w:val="16"/>
                          <w:szCs w:val="16"/>
                        </w:rPr>
                        <w:t xml:space="preserve">The premise of the organization is </w:t>
                      </w:r>
                      <w:r w:rsidR="0029132D" w:rsidRPr="00936FD5">
                        <w:rPr>
                          <w:i/>
                          <w:iCs/>
                          <w:sz w:val="16"/>
                          <w:szCs w:val="16"/>
                        </w:rPr>
                        <w:t>families helping families</w:t>
                      </w:r>
                      <w:r w:rsidR="0029132D">
                        <w:rPr>
                          <w:sz w:val="16"/>
                          <w:szCs w:val="16"/>
                        </w:rPr>
                        <w:t>.  MAPS is a charitable, benevolent organization that is bound in good faith by Articles of Agreement. A copy of this Agreement is found on the organization’s website</w:t>
                      </w:r>
                      <w:r>
                        <w:rPr>
                          <w:sz w:val="16"/>
                          <w:szCs w:val="16"/>
                        </w:rPr>
                        <w:t xml:space="preserve"> (www.eamaps.org)</w:t>
                      </w:r>
                      <w:r w:rsidR="0029132D"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14:paraId="2DDF0E5E" w14:textId="1885EBC1" w:rsidR="0029132D" w:rsidRDefault="002B34B8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The organization’s officers are responsible for facilitating the collection and distribution of all donations.  Membership in MAPS becomes a moral obligation between participating members and the designated beneficiary of a deceased member.</w:t>
                      </w:r>
                    </w:p>
                    <w:p w14:paraId="64B1FA77" w14:textId="112F7897" w:rsidR="002B34B8" w:rsidRDefault="00FA090B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Membership </w:t>
                      </w:r>
                      <w:r w:rsidR="00936FD5">
                        <w:rPr>
                          <w:sz w:val="16"/>
                          <w:szCs w:val="16"/>
                        </w:rPr>
                        <w:t xml:space="preserve">only </w:t>
                      </w:r>
                      <w:r>
                        <w:rPr>
                          <w:sz w:val="16"/>
                          <w:szCs w:val="16"/>
                        </w:rPr>
                        <w:t xml:space="preserve">requires a $5 donation anytime a member passes away.  For decades, MAPS </w:t>
                      </w:r>
                      <w:r w:rsidR="00936FD5">
                        <w:rPr>
                          <w:sz w:val="16"/>
                          <w:szCs w:val="16"/>
                        </w:rPr>
                        <w:t>has</w:t>
                      </w:r>
                      <w:r>
                        <w:rPr>
                          <w:sz w:val="16"/>
                          <w:szCs w:val="16"/>
                        </w:rPr>
                        <w:t xml:space="preserve"> ma</w:t>
                      </w:r>
                      <w:r w:rsidR="00936FD5">
                        <w:rPr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sz w:val="16"/>
                          <w:szCs w:val="16"/>
                        </w:rPr>
                        <w:t xml:space="preserve">e the burden of losing someone a little </w:t>
                      </w:r>
                      <w:r w:rsidR="00936FD5">
                        <w:rPr>
                          <w:sz w:val="16"/>
                          <w:szCs w:val="16"/>
                        </w:rPr>
                        <w:t>less troublesome</w:t>
                      </w:r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B34B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AD8B8A" wp14:editId="10C4AA4B">
                <wp:simplePos x="0" y="0"/>
                <wp:positionH relativeFrom="column">
                  <wp:posOffset>123825</wp:posOffset>
                </wp:positionH>
                <wp:positionV relativeFrom="paragraph">
                  <wp:posOffset>1409700</wp:posOffset>
                </wp:positionV>
                <wp:extent cx="2559685" cy="400050"/>
                <wp:effectExtent l="0" t="0" r="0" b="0"/>
                <wp:wrapNone/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06C896" w14:textId="7BB90E64" w:rsidR="00734486" w:rsidRDefault="0029132D" w:rsidP="00734486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2"/>
                                <w:szCs w:val="32"/>
                              </w:rPr>
                              <w:t>Giving Means Everything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6AD8B8A" id="Text Box 8" o:spid="_x0000_s1058" type="#_x0000_t202" style="position:absolute;margin-left:9.75pt;margin-top:111pt;width:201.55pt;height:31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" filled="f" fillcolor="#fffffe" stroked="f" strokecolor="#212120" insetpen="t">
                <v:textbox inset="2.88pt,2.88pt,2.88pt,2.88pt">
                  <w:txbxContent>
                    <w:p w14:paraId="0A06C896" w14:textId="7BB90E64" w:rsidR="00734486" w:rsidRDefault="0029132D" w:rsidP="00734486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2"/>
                          <w:szCs w:val="32"/>
                        </w:rPr>
                        <w:t>Giving Means Everything</w:t>
                      </w:r>
                    </w:p>
                  </w:txbxContent>
                </v:textbox>
              </v:shape>
            </w:pict>
          </mc:Fallback>
        </mc:AlternateContent>
      </w:r>
      <w:r w:rsidR="0029132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F03E50" wp14:editId="299B9BB3">
                <wp:simplePos x="0" y="0"/>
                <wp:positionH relativeFrom="margin">
                  <wp:posOffset>19685</wp:posOffset>
                </wp:positionH>
                <wp:positionV relativeFrom="paragraph">
                  <wp:posOffset>-13335</wp:posOffset>
                </wp:positionV>
                <wp:extent cx="3127917" cy="4036741"/>
                <wp:effectExtent l="0" t="0" r="0" b="1905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7917" cy="40367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A3B1323" id="Rectangle 3" o:spid="_x0000_s1026" style="position:absolute;margin-left:1.55pt;margin-top:-1.05pt;width:246.3pt;height:317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C2198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4206C56" wp14:editId="4F7DCAF1">
                <wp:simplePos x="0" y="0"/>
                <wp:positionH relativeFrom="column">
                  <wp:posOffset>8128000</wp:posOffset>
                </wp:positionH>
                <wp:positionV relativeFrom="paragraph">
                  <wp:posOffset>1261533</wp:posOffset>
                </wp:positionV>
                <wp:extent cx="1446530" cy="871643"/>
                <wp:effectExtent l="0" t="0" r="1270" b="508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871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42BF2E" w14:textId="3C59C6F5" w:rsidR="00C21984" w:rsidRDefault="002F6D68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Processing</w:t>
                            </w:r>
                            <w:r w:rsidR="00C2198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9879F9D" w14:textId="452C376F" w:rsidR="00A55889" w:rsidRDefault="002F6D68" w:rsidP="002F6D68">
                            <w:pPr>
                              <w:widowControl w:val="0"/>
                              <w:spacing w:line="220" w:lineRule="exact"/>
                              <w:jc w:val="both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Individual MAPS members should contact their MAPS representative</w:t>
                            </w:r>
                            <w:r w:rsidR="00102E91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who will then notify a MAPS officer.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4206C56" id="Text Box 60" o:spid="_x0000_s1060" type="#_x0000_t202" style="position:absolute;margin-left:640pt;margin-top:99.35pt;width:113.9pt;height:68.6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" filled="f" fillcolor="#fffffe" stroked="f" strokecolor="#212120" insetpen="t">
                <v:textbox inset="2.88pt,2.88pt,2.88pt,2.88pt">
                  <w:txbxContent>
                    <w:p w14:paraId="6442BF2E" w14:textId="3C59C6F5" w:rsidR="00C21984" w:rsidRDefault="002F6D68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>Processing</w:t>
                      </w:r>
                      <w:r w:rsidR="00C2198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9879F9D" w14:textId="452C376F" w:rsidR="00A55889" w:rsidRDefault="002F6D68" w:rsidP="002F6D68">
                      <w:pPr>
                        <w:widowControl w:val="0"/>
                        <w:spacing w:line="220" w:lineRule="exact"/>
                        <w:jc w:val="both"/>
                      </w:pPr>
                      <w:r>
                        <w:rPr>
                          <w:sz w:val="16"/>
                          <w:szCs w:val="16"/>
                        </w:rPr>
                        <w:t>Individual MAPS members should contact their MAPS representative</w:t>
                      </w:r>
                      <w:r w:rsidR="00102E91">
                        <w:rPr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sz w:val="16"/>
                          <w:szCs w:val="16"/>
                        </w:rPr>
                        <w:t xml:space="preserve"> who will then notify a MAPS officer. </w:t>
                      </w:r>
                    </w:p>
                  </w:txbxContent>
                </v:textbox>
              </v:shape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F1AB2FE" wp14:editId="4E51905E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line w14:anchorId="53A8CAEC" id="Straight Connector 401" o:spid="_x0000_s1026" style="position:absolute;z-index:251722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55324" behindDoc="0" locked="0" layoutInCell="1" allowOverlap="1" wp14:anchorId="2A1C34AD" wp14:editId="171D921D">
                <wp:simplePos x="0" y="0"/>
                <wp:positionH relativeFrom="column">
                  <wp:posOffset>0</wp:posOffset>
                </wp:positionH>
                <wp:positionV relativeFrom="paragraph">
                  <wp:posOffset>4276493</wp:posOffset>
                </wp:positionV>
                <wp:extent cx="3143250" cy="234315"/>
                <wp:effectExtent l="0" t="0" r="0" b="0"/>
                <wp:wrapNone/>
                <wp:docPr id="3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C539382" id="Rectangle 20" o:spid="_x0000_s1026" style="position:absolute;margin-left:0;margin-top:336.75pt;width:247.5pt;height:18.45pt;z-index:251555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56348" behindDoc="0" locked="0" layoutInCell="1" allowOverlap="1" wp14:anchorId="647B1E07" wp14:editId="623BD4EC">
                <wp:simplePos x="0" y="0"/>
                <wp:positionH relativeFrom="column">
                  <wp:posOffset>0</wp:posOffset>
                </wp:positionH>
                <wp:positionV relativeFrom="paragraph">
                  <wp:posOffset>4505093</wp:posOffset>
                </wp:positionV>
                <wp:extent cx="3143250" cy="233680"/>
                <wp:effectExtent l="0" t="0" r="0" b="0"/>
                <wp:wrapNone/>
                <wp:docPr id="32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36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D92C0B0" id="Rectangle 21" o:spid="_x0000_s1026" style="position:absolute;margin-left:0;margin-top:354.75pt;width:247.5pt;height:18.4pt;z-index:251556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57372" behindDoc="0" locked="0" layoutInCell="1" allowOverlap="1" wp14:anchorId="2C644E88" wp14:editId="1F25875B">
                <wp:simplePos x="0" y="0"/>
                <wp:positionH relativeFrom="column">
                  <wp:posOffset>0</wp:posOffset>
                </wp:positionH>
                <wp:positionV relativeFrom="paragraph">
                  <wp:posOffset>4739268</wp:posOffset>
                </wp:positionV>
                <wp:extent cx="3143250" cy="239751"/>
                <wp:effectExtent l="0" t="0" r="0" b="8255"/>
                <wp:wrapNone/>
                <wp:docPr id="3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1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E1C654B" id="Rectangle 22" o:spid="_x0000_s1026" style="position:absolute;margin-left:0;margin-top:373.15pt;width:247.5pt;height:18.9pt;z-index:251557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58396" behindDoc="0" locked="0" layoutInCell="1" allowOverlap="1" wp14:anchorId="7DC680A0" wp14:editId="434180C5">
                <wp:simplePos x="0" y="0"/>
                <wp:positionH relativeFrom="column">
                  <wp:posOffset>0</wp:posOffset>
                </wp:positionH>
                <wp:positionV relativeFrom="paragraph">
                  <wp:posOffset>4973444</wp:posOffset>
                </wp:positionV>
                <wp:extent cx="3143250" cy="234315"/>
                <wp:effectExtent l="0" t="0" r="0" b="0"/>
                <wp:wrapNone/>
                <wp:docPr id="3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2F05872" id="Rectangle 23" o:spid="_x0000_s1026" style="position:absolute;margin-left:0;margin-top:391.6pt;width:247.5pt;height:18.45pt;z-index:2515583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59420" behindDoc="0" locked="0" layoutInCell="1" allowOverlap="1" wp14:anchorId="42F5EF24" wp14:editId="6FE40F4B">
                <wp:simplePos x="0" y="0"/>
                <wp:positionH relativeFrom="column">
                  <wp:posOffset>0</wp:posOffset>
                </wp:positionH>
                <wp:positionV relativeFrom="paragraph">
                  <wp:posOffset>5207620</wp:posOffset>
                </wp:positionV>
                <wp:extent cx="3143250" cy="239751"/>
                <wp:effectExtent l="0" t="0" r="0" b="8255"/>
                <wp:wrapNone/>
                <wp:docPr id="32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1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B22DA15" id="Rectangle 24" o:spid="_x0000_s1026" style="position:absolute;margin-left:0;margin-top:410.05pt;width:247.5pt;height:18.9pt;z-index:2515594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60444" behindDoc="0" locked="0" layoutInCell="1" allowOverlap="1" wp14:anchorId="1B2B9A92" wp14:editId="72D5A349">
                <wp:simplePos x="0" y="0"/>
                <wp:positionH relativeFrom="column">
                  <wp:posOffset>0</wp:posOffset>
                </wp:positionH>
                <wp:positionV relativeFrom="paragraph">
                  <wp:posOffset>5447371</wp:posOffset>
                </wp:positionV>
                <wp:extent cx="3143250" cy="234315"/>
                <wp:effectExtent l="0" t="0" r="0" b="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1FF0212" id="Rectangle 25" o:spid="_x0000_s1026" style="position:absolute;margin-left:0;margin-top:428.95pt;width:247.5pt;height:18.45pt;z-index:2515604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61468" behindDoc="0" locked="0" layoutInCell="1" allowOverlap="1" wp14:anchorId="08E615F8" wp14:editId="7DE574AD">
                <wp:simplePos x="0" y="0"/>
                <wp:positionH relativeFrom="column">
                  <wp:posOffset>0</wp:posOffset>
                </wp:positionH>
                <wp:positionV relativeFrom="paragraph">
                  <wp:posOffset>4036741</wp:posOffset>
                </wp:positionV>
                <wp:extent cx="3143250" cy="239752"/>
                <wp:effectExtent l="0" t="0" r="0" b="8255"/>
                <wp:wrapNone/>
                <wp:docPr id="32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2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0D41C1B" id="Rectangle 31" o:spid="_x0000_s1026" style="position:absolute;margin-left:0;margin-top:317.85pt;width:247.5pt;height:18.9pt;z-index:251561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36292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6BA09C8" wp14:editId="0A161E18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63BB541D" id="Straight Connector 408" o:spid="_x0000_s1026" style="position:absolute;z-index:251728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D8D296E" wp14:editId="7B7B28F7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00E4AFA6" id="Straight Connector 407" o:spid="_x0000_s1026" style="position:absolute;z-index:251726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EDF7AED" wp14:editId="1E7B9EDB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496B5080" id="Straight Connector 402" o:spid="_x0000_s1026" style="position:absolute;z-index:251724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789F959" wp14:editId="532F913D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6293F98A" id="Straight Connector 400" o:spid="_x0000_s1026" style="position:absolute;z-index:251720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2E3BD0E" wp14:editId="55D8B181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162A38A1" id="Straight Connector 395" o:spid="_x0000_s1026" style="position:absolute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51E7F85" wp14:editId="2E0F1378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35932798" id="Straight Connector 394" o:spid="_x0000_s1026" style="position:absolute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36AA9B4" wp14:editId="7DFD2053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D2379DC" id="Straight Connector 380" o:spid="_x0000_s1026" style="position:absolute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2CE0A5C" wp14:editId="65704F26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6524B6A" id="Straight Connector 378" o:spid="_x0000_s1026" style="position:absolute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0995C05" wp14:editId="366BDEEB">
                <wp:simplePos x="0" y="0"/>
                <wp:positionH relativeFrom="column">
                  <wp:posOffset>5060826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B09E1F7" id="Straight Connector 377" o:spid="_x0000_s1026" style="position:absolute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5pt,317.25pt" to="398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BDqCzY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353B290" wp14:editId="1CF62C4F">
                <wp:simplePos x="0" y="0"/>
                <wp:positionH relativeFrom="column">
                  <wp:posOffset>3137535</wp:posOffset>
                </wp:positionH>
                <wp:positionV relativeFrom="paragraph">
                  <wp:posOffset>4036060</wp:posOffset>
                </wp:positionV>
                <wp:extent cx="0" cy="1645920"/>
                <wp:effectExtent l="0" t="0" r="38100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0259659" id="Straight Connector 375" o:spid="_x0000_s1026" style="position:absolute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05pt,317.8pt" to="247.05pt,4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2B0E9F0E" wp14:editId="6AF89315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314325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B96A2E7" id="Line 26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247.0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 wp14:anchorId="5D2F72E8" wp14:editId="005805E0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314325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007468E" id="Line 27" o:spid="_x0000_s1026" style="position:absolute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247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4BE622D0" wp14:editId="56D2677F">
                <wp:simplePos x="0" y="0"/>
                <wp:positionH relativeFrom="column">
                  <wp:posOffset>-6350</wp:posOffset>
                </wp:positionH>
                <wp:positionV relativeFrom="paragraph">
                  <wp:posOffset>4970145</wp:posOffset>
                </wp:positionV>
                <wp:extent cx="3143250" cy="0"/>
                <wp:effectExtent l="0" t="0" r="0" b="0"/>
                <wp:wrapNone/>
                <wp:docPr id="37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3E63665" id="Line 28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91.35pt" to="247pt,3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6880" behindDoc="0" locked="0" layoutInCell="1" allowOverlap="1" wp14:anchorId="60D94482" wp14:editId="0A26131C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314325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E3BB0B4" id="Line 29" o:spid="_x0000_s1026" style="position:absolute;z-index:251706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247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71B7D184" wp14:editId="33EDA592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7D5AD33" id="Line 30" o:spid="_x0000_s1026" style="position:absolute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8928" behindDoc="0" locked="0" layoutInCell="1" allowOverlap="1" wp14:anchorId="3EF5AC2E" wp14:editId="71DB27E4">
                <wp:simplePos x="0" y="0"/>
                <wp:positionH relativeFrom="column">
                  <wp:posOffset>-6211</wp:posOffset>
                </wp:positionH>
                <wp:positionV relativeFrom="paragraph">
                  <wp:posOffset>4268470</wp:posOffset>
                </wp:positionV>
                <wp:extent cx="314325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8134908" id="Line 32" o:spid="_x0000_s1026" style="position:absolute;z-index:251708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36.1pt" to="247pt,3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/KPyQEAAHsDAAAOAAAAZHJzL2Uyb0RvYy54bWysU8Fu2zAMvQ/YPwi6L3acbh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F964518" wp14:editId="42E59FE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1A1D069" id="Line 26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7E3365CF" wp14:editId="14D5A5B2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BF2F30D" id="Line 27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63425BED" wp14:editId="03CD912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DCADA97" id="Line 28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00456666" wp14:editId="01760E81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47DBA80" id="Line 29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0736" behindDoc="0" locked="0" layoutInCell="1" allowOverlap="1" wp14:anchorId="29172E3A" wp14:editId="7955343B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6347CE4" id="Line 30" o:spid="_x0000_s1026" style="position:absolute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54C1B3B1" wp14:editId="7BE991C2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0BD9C06" id="Line 32" o:spid="_x0000_s1026" style="position:absolute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9036F0" wp14:editId="12986211">
                <wp:simplePos x="0" y="0"/>
                <wp:positionH relativeFrom="column">
                  <wp:posOffset>3143250</wp:posOffset>
                </wp:positionH>
                <wp:positionV relativeFrom="paragraph">
                  <wp:posOffset>5676900</wp:posOffset>
                </wp:positionV>
                <wp:extent cx="6457950" cy="1636395"/>
                <wp:effectExtent l="0" t="0" r="0" b="1905"/>
                <wp:wrapNone/>
                <wp:docPr id="30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163639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2E19B27" id="Rectangle 18" o:spid="_x0000_s1026" style="position:absolute;margin-left:247.5pt;margin-top:447pt;width:508.5pt;height:128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F6E796" wp14:editId="64A838BF">
                <wp:simplePos x="0" y="0"/>
                <wp:positionH relativeFrom="column">
                  <wp:posOffset>85725</wp:posOffset>
                </wp:positionH>
                <wp:positionV relativeFrom="paragraph">
                  <wp:posOffset>6000750</wp:posOffset>
                </wp:positionV>
                <wp:extent cx="2743200" cy="286385"/>
                <wp:effectExtent l="0" t="0" r="0" b="0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8B8884" w14:textId="3B05053E" w:rsidR="00734486" w:rsidRDefault="00457450" w:rsidP="0073448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  <w:t>Keep your Beneficiary Card up to date</w:t>
                            </w:r>
                            <w:r w:rsidR="0073448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AF6E796" id="Text Box 6" o:spid="_x0000_s1061" type="#_x0000_t202" style="position:absolute;margin-left:6.75pt;margin-top:472.5pt;width:3in;height:22.5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" filled="f" fillcolor="#fffffe" stroked="f" strokecolor="#212120" insetpen="t">
                <v:textbox inset="2.88pt,2.88pt,2.88pt,2.88pt">
                  <w:txbxContent>
                    <w:p w14:paraId="318B8884" w14:textId="3B05053E" w:rsidR="00734486" w:rsidRDefault="00457450" w:rsidP="0073448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  <w:t>Keep your Beneficiary Card up to date</w:t>
                      </w:r>
                      <w:r w:rsidR="0073448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662886" wp14:editId="232022F2">
                <wp:simplePos x="0" y="0"/>
                <wp:positionH relativeFrom="column">
                  <wp:posOffset>200025</wp:posOffset>
                </wp:positionH>
                <wp:positionV relativeFrom="paragraph">
                  <wp:posOffset>6229350</wp:posOffset>
                </wp:positionV>
                <wp:extent cx="2800350" cy="1083310"/>
                <wp:effectExtent l="0" t="0" r="0" b="2540"/>
                <wp:wrapNone/>
                <wp:docPr id="3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0874EE" w14:textId="274CAA13" w:rsidR="00734486" w:rsidRDefault="00457450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It is recommended that you keep a copy of your designated beneficiary card for your own files.  Cards should be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revisted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every 1-3 years or after a major life event.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5662886" id="Text Box 15" o:spid="_x0000_s1062" type="#_x0000_t202" style="position:absolute;margin-left:15.75pt;margin-top:490.5pt;width:220.5pt;height:85.3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" filled="f" fillcolor="#fffffe" stroked="f" strokecolor="#212120" insetpen="t">
                <v:textbox inset="2.88pt,2.88pt,2.88pt,2.88pt">
                  <w:txbxContent>
                    <w:p w14:paraId="060874EE" w14:textId="274CAA13" w:rsidR="00734486" w:rsidRDefault="00457450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It is recommended that you keep a copy of your designated beneficiary card for your own files.  Cards should be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revisted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every 1-3 years or after a major life event. 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2493" behindDoc="0" locked="0" layoutInCell="1" allowOverlap="1" wp14:anchorId="54CEF109" wp14:editId="2201C0DC">
                <wp:simplePos x="0" y="0"/>
                <wp:positionH relativeFrom="column">
                  <wp:posOffset>8963025</wp:posOffset>
                </wp:positionH>
                <wp:positionV relativeFrom="paragraph">
                  <wp:posOffset>4276725</wp:posOffset>
                </wp:positionV>
                <wp:extent cx="637540" cy="234315"/>
                <wp:effectExtent l="0" t="0" r="0" b="0"/>
                <wp:wrapNone/>
                <wp:docPr id="32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DEDE2CD" id="Rectangle 33" o:spid="_x0000_s1026" style="position:absolute;margin-left:705.75pt;margin-top:336.75pt;width:50.2pt;height:18.45pt;z-index:2515624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3517" behindDoc="0" locked="0" layoutInCell="1" allowOverlap="1" wp14:anchorId="3850828D" wp14:editId="03AD31C5">
                <wp:simplePos x="0" y="0"/>
                <wp:positionH relativeFrom="column">
                  <wp:posOffset>8963025</wp:posOffset>
                </wp:positionH>
                <wp:positionV relativeFrom="paragraph">
                  <wp:posOffset>4505325</wp:posOffset>
                </wp:positionV>
                <wp:extent cx="637540" cy="233680"/>
                <wp:effectExtent l="0" t="0" r="0" b="0"/>
                <wp:wrapNone/>
                <wp:docPr id="32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665ECA8" id="Rectangle 34" o:spid="_x0000_s1026" style="position:absolute;margin-left:705.75pt;margin-top:354.75pt;width:50.2pt;height:18.4pt;z-index:2515635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4541" behindDoc="0" locked="0" layoutInCell="1" allowOverlap="1" wp14:anchorId="265AFE2D" wp14:editId="0BD5D340">
                <wp:simplePos x="0" y="0"/>
                <wp:positionH relativeFrom="column">
                  <wp:posOffset>8963025</wp:posOffset>
                </wp:positionH>
                <wp:positionV relativeFrom="paragraph">
                  <wp:posOffset>4743450</wp:posOffset>
                </wp:positionV>
                <wp:extent cx="637540" cy="233680"/>
                <wp:effectExtent l="0" t="0" r="0" b="0"/>
                <wp:wrapNone/>
                <wp:docPr id="32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92E12EC" id="Rectangle 35" o:spid="_x0000_s1026" style="position:absolute;margin-left:705.75pt;margin-top:373.5pt;width:50.2pt;height:18.4pt;z-index:2515645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5565" behindDoc="0" locked="0" layoutInCell="1" allowOverlap="1" wp14:anchorId="2515FBFE" wp14:editId="57710C86">
                <wp:simplePos x="0" y="0"/>
                <wp:positionH relativeFrom="column">
                  <wp:posOffset>8963025</wp:posOffset>
                </wp:positionH>
                <wp:positionV relativeFrom="paragraph">
                  <wp:posOffset>4972050</wp:posOffset>
                </wp:positionV>
                <wp:extent cx="637540" cy="234315"/>
                <wp:effectExtent l="0" t="0" r="0" b="0"/>
                <wp:wrapNone/>
                <wp:docPr id="32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0314E61" id="Rectangle 36" o:spid="_x0000_s1026" style="position:absolute;margin-left:705.75pt;margin-top:391.5pt;width:50.2pt;height:18.45pt;z-index:251565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6589" behindDoc="0" locked="0" layoutInCell="1" allowOverlap="1" wp14:anchorId="26FA54F0" wp14:editId="6C993002">
                <wp:simplePos x="0" y="0"/>
                <wp:positionH relativeFrom="column">
                  <wp:posOffset>8963025</wp:posOffset>
                </wp:positionH>
                <wp:positionV relativeFrom="paragraph">
                  <wp:posOffset>5210175</wp:posOffset>
                </wp:positionV>
                <wp:extent cx="637540" cy="233680"/>
                <wp:effectExtent l="0" t="0" r="0" b="0"/>
                <wp:wrapNone/>
                <wp:docPr id="33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84CE55E" id="Rectangle 37" o:spid="_x0000_s1026" style="position:absolute;margin-left:705.75pt;margin-top:410.25pt;width:50.2pt;height:18.4pt;z-index:2515665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7613" behindDoc="0" locked="0" layoutInCell="1" allowOverlap="1" wp14:anchorId="4BD3BF1A" wp14:editId="15572463">
                <wp:simplePos x="0" y="0"/>
                <wp:positionH relativeFrom="column">
                  <wp:posOffset>8963025</wp:posOffset>
                </wp:positionH>
                <wp:positionV relativeFrom="paragraph">
                  <wp:posOffset>5448300</wp:posOffset>
                </wp:positionV>
                <wp:extent cx="637540" cy="234315"/>
                <wp:effectExtent l="0" t="0" r="0" b="0"/>
                <wp:wrapNone/>
                <wp:docPr id="33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742A7B4" id="Rectangle 38" o:spid="_x0000_s1026" style="position:absolute;margin-left:705.75pt;margin-top:429pt;width:50.2pt;height:18.45pt;z-index:2515676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8637" behindDoc="0" locked="0" layoutInCell="1" allowOverlap="1" wp14:anchorId="4B1B9892" wp14:editId="1FAE9716">
                <wp:simplePos x="0" y="0"/>
                <wp:positionH relativeFrom="column">
                  <wp:posOffset>8963025</wp:posOffset>
                </wp:positionH>
                <wp:positionV relativeFrom="paragraph">
                  <wp:posOffset>4038600</wp:posOffset>
                </wp:positionV>
                <wp:extent cx="637540" cy="234315"/>
                <wp:effectExtent l="0" t="0" r="0" b="0"/>
                <wp:wrapNone/>
                <wp:docPr id="33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36F898D" id="Rectangle 44" o:spid="_x0000_s1026" style="position:absolute;margin-left:705.75pt;margin-top:318pt;width:50.2pt;height:18.45pt;z-index:2515686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8E16E3F" wp14:editId="4EA63111">
                <wp:simplePos x="0" y="0"/>
                <wp:positionH relativeFrom="column">
                  <wp:posOffset>5057775</wp:posOffset>
                </wp:positionH>
                <wp:positionV relativeFrom="paragraph">
                  <wp:posOffset>1304925</wp:posOffset>
                </wp:positionV>
                <wp:extent cx="1446530" cy="936625"/>
                <wp:effectExtent l="0" t="0" r="1270" b="0"/>
                <wp:wrapNone/>
                <wp:docPr id="33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11A5CE" w14:textId="65EEEAC1" w:rsidR="00734486" w:rsidRDefault="0087156B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Failure to remit prompt payment can forfeit your membership.  It is your responsibility to make payment arrangements with your MAPS representative if you are absent from the workplace.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perdiet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am,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ue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ullamcorer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. Nos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tru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4486"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 w:rsidR="00734486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8E16E3F" id="Text Box 54" o:spid="_x0000_s1063" type="#_x0000_t202" style="position:absolute;margin-left:398.25pt;margin-top:102.75pt;width:113.9pt;height:73.7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" filled="f" fillcolor="#fffffe" stroked="f" strokecolor="#212120" insetpen="t">
                <v:textbox inset="2.88pt,2.88pt,2.88pt,2.88pt">
                  <w:txbxContent>
                    <w:p w14:paraId="2D11A5CE" w14:textId="65EEEAC1" w:rsidR="00734486" w:rsidRDefault="0087156B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Failure to remit prompt payment can forfeit your membership.  It is your responsibility to make payment arrangements with your MAPS representative if you are absent from the workplace.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perdiet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am,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ue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ullamcorer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. Nos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tru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34486"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 w:rsidR="00734486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BF7E2" w14:textId="77777777" w:rsidR="00557E29" w:rsidRDefault="00557E29" w:rsidP="00101AC6">
      <w:r>
        <w:separator/>
      </w:r>
    </w:p>
  </w:endnote>
  <w:endnote w:type="continuationSeparator" w:id="0">
    <w:p w14:paraId="0E2BDDE2" w14:textId="77777777" w:rsidR="00557E29" w:rsidRDefault="00557E29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7B820" w14:textId="77777777" w:rsidR="00557E29" w:rsidRDefault="00557E29" w:rsidP="00101AC6">
      <w:r>
        <w:separator/>
      </w:r>
    </w:p>
  </w:footnote>
  <w:footnote w:type="continuationSeparator" w:id="0">
    <w:p w14:paraId="21D22DE8" w14:textId="77777777" w:rsidR="00557E29" w:rsidRDefault="00557E29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222B4"/>
    <w:multiLevelType w:val="hybridMultilevel"/>
    <w:tmpl w:val="39BAE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35A"/>
    <w:rsid w:val="0001023C"/>
    <w:rsid w:val="000252CC"/>
    <w:rsid w:val="00034552"/>
    <w:rsid w:val="00050006"/>
    <w:rsid w:val="00062103"/>
    <w:rsid w:val="0008184A"/>
    <w:rsid w:val="000F75AC"/>
    <w:rsid w:val="00101AC6"/>
    <w:rsid w:val="00102E91"/>
    <w:rsid w:val="0012409C"/>
    <w:rsid w:val="0013283C"/>
    <w:rsid w:val="0015508F"/>
    <w:rsid w:val="00170A55"/>
    <w:rsid w:val="00172BBD"/>
    <w:rsid w:val="001F0A44"/>
    <w:rsid w:val="002339F1"/>
    <w:rsid w:val="00236292"/>
    <w:rsid w:val="0029132D"/>
    <w:rsid w:val="002B34B8"/>
    <w:rsid w:val="002C6BE1"/>
    <w:rsid w:val="002D6B1D"/>
    <w:rsid w:val="002F6D68"/>
    <w:rsid w:val="003349ED"/>
    <w:rsid w:val="003676B0"/>
    <w:rsid w:val="003B7A85"/>
    <w:rsid w:val="003C4D9A"/>
    <w:rsid w:val="003D00F8"/>
    <w:rsid w:val="003F3E21"/>
    <w:rsid w:val="004063EC"/>
    <w:rsid w:val="00457450"/>
    <w:rsid w:val="004616E0"/>
    <w:rsid w:val="00483167"/>
    <w:rsid w:val="004E227C"/>
    <w:rsid w:val="004E644B"/>
    <w:rsid w:val="0050260C"/>
    <w:rsid w:val="00514E86"/>
    <w:rsid w:val="00534BB5"/>
    <w:rsid w:val="005523FB"/>
    <w:rsid w:val="00557E29"/>
    <w:rsid w:val="00570287"/>
    <w:rsid w:val="00592FF5"/>
    <w:rsid w:val="005A0E92"/>
    <w:rsid w:val="005A1710"/>
    <w:rsid w:val="005C2353"/>
    <w:rsid w:val="005E0DD4"/>
    <w:rsid w:val="00606768"/>
    <w:rsid w:val="00652556"/>
    <w:rsid w:val="00675CC7"/>
    <w:rsid w:val="00683294"/>
    <w:rsid w:val="00683919"/>
    <w:rsid w:val="006A1329"/>
    <w:rsid w:val="006B442A"/>
    <w:rsid w:val="006C4D89"/>
    <w:rsid w:val="006E3243"/>
    <w:rsid w:val="00734486"/>
    <w:rsid w:val="0073600A"/>
    <w:rsid w:val="007640BC"/>
    <w:rsid w:val="00777256"/>
    <w:rsid w:val="007A5312"/>
    <w:rsid w:val="007B46E6"/>
    <w:rsid w:val="007F1A60"/>
    <w:rsid w:val="00806C04"/>
    <w:rsid w:val="00831528"/>
    <w:rsid w:val="0087156B"/>
    <w:rsid w:val="00880097"/>
    <w:rsid w:val="0089137F"/>
    <w:rsid w:val="008C0AFE"/>
    <w:rsid w:val="008C4E5F"/>
    <w:rsid w:val="00927862"/>
    <w:rsid w:val="00936FD5"/>
    <w:rsid w:val="0094158B"/>
    <w:rsid w:val="009B435A"/>
    <w:rsid w:val="00A07F8C"/>
    <w:rsid w:val="00A55889"/>
    <w:rsid w:val="00A91EE6"/>
    <w:rsid w:val="00A94EFF"/>
    <w:rsid w:val="00A97CDF"/>
    <w:rsid w:val="00AA2704"/>
    <w:rsid w:val="00B01333"/>
    <w:rsid w:val="00B71254"/>
    <w:rsid w:val="00B85D3A"/>
    <w:rsid w:val="00BB3094"/>
    <w:rsid w:val="00BF5D6F"/>
    <w:rsid w:val="00C020CB"/>
    <w:rsid w:val="00C21984"/>
    <w:rsid w:val="00C64511"/>
    <w:rsid w:val="00C64EEA"/>
    <w:rsid w:val="00C711AF"/>
    <w:rsid w:val="00C82BD0"/>
    <w:rsid w:val="00CA56D4"/>
    <w:rsid w:val="00CD495E"/>
    <w:rsid w:val="00CF0BBB"/>
    <w:rsid w:val="00D030DF"/>
    <w:rsid w:val="00D141AE"/>
    <w:rsid w:val="00D236F6"/>
    <w:rsid w:val="00D75908"/>
    <w:rsid w:val="00DA6E0B"/>
    <w:rsid w:val="00DC2461"/>
    <w:rsid w:val="00DC505F"/>
    <w:rsid w:val="00E24B92"/>
    <w:rsid w:val="00E62FF5"/>
    <w:rsid w:val="00EB6AC3"/>
    <w:rsid w:val="00ED4D1B"/>
    <w:rsid w:val="00F54307"/>
    <w:rsid w:val="00F924BF"/>
    <w:rsid w:val="00F97308"/>
    <w:rsid w:val="00FA090B"/>
    <w:rsid w:val="00FD48F5"/>
    <w:rsid w:val="00FE2495"/>
    <w:rsid w:val="00FF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60E16"/>
  <w15:chartTrackingRefBased/>
  <w15:docId w15:val="{E399BB23-EEDD-46B3-BF74-69D4E6114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CF0B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24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4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amaps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eamaps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Shepherd-Madse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(tri-fold).dotx</Template>
  <TotalTime>0</TotalTime>
  <Pages>2</Pages>
  <Words>20</Words>
  <Characters>116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FAA User</dc:creator>
  <cp:keywords/>
  <dc:description/>
  <cp:lastModifiedBy>Shepherd-Madsen, Laura (FAA)</cp:lastModifiedBy>
  <cp:revision>2</cp:revision>
  <dcterms:created xsi:type="dcterms:W3CDTF">2022-09-07T14:37:00Z</dcterms:created>
  <dcterms:modified xsi:type="dcterms:W3CDTF">2022-09-07T14:37:00Z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